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6F862" w14:textId="7FFC203E" w:rsidR="00DA4326" w:rsidRPr="00317A4B" w:rsidRDefault="00317A4B" w:rsidP="00DA4326">
      <w:pPr>
        <w:spacing w:after="0"/>
        <w:jc w:val="center"/>
        <w:rPr>
          <w:rFonts w:ascii="Book Antiqua" w:hAnsi="Book Antiqua"/>
          <w:i/>
          <w:iCs/>
          <w:sz w:val="36"/>
          <w:szCs w:val="36"/>
        </w:rPr>
      </w:pPr>
      <w:r w:rsidRPr="00317A4B">
        <w:rPr>
          <w:rFonts w:ascii="Book Antiqua" w:hAnsi="Book Antiqua"/>
          <w:i/>
          <w:iCs/>
          <w:sz w:val="36"/>
          <w:szCs w:val="36"/>
        </w:rPr>
        <w:t>All Packages Include</w:t>
      </w:r>
      <w:r w:rsidR="00E5336C">
        <w:rPr>
          <w:rFonts w:ascii="Book Antiqua" w:hAnsi="Book Antiqua"/>
          <w:i/>
          <w:iCs/>
          <w:sz w:val="36"/>
          <w:szCs w:val="36"/>
        </w:rPr>
        <w:t>:</w:t>
      </w:r>
      <w:r w:rsidR="00874A65">
        <w:rPr>
          <w:rFonts w:ascii="Book Antiqua" w:hAnsi="Book Antiqua"/>
          <w:i/>
          <w:iCs/>
          <w:sz w:val="36"/>
          <w:szCs w:val="36"/>
        </w:rPr>
        <w:br/>
      </w:r>
    </w:p>
    <w:p w14:paraId="5C2E9442" w14:textId="77777777" w:rsidR="0048551D" w:rsidRDefault="00317A4B" w:rsidP="00DA4326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874A65">
        <w:rPr>
          <w:rFonts w:ascii="Book Antiqua" w:hAnsi="Book Antiqua"/>
          <w:b/>
          <w:bCs/>
          <w:i/>
          <w:iCs/>
          <w:sz w:val="28"/>
          <w:szCs w:val="28"/>
        </w:rPr>
        <w:t xml:space="preserve">One-Hour Cocktail Reception </w:t>
      </w:r>
    </w:p>
    <w:p w14:paraId="6BA2EA21" w14:textId="2E30DA1B" w:rsidR="00317A4B" w:rsidRPr="00874A65" w:rsidRDefault="00317A4B" w:rsidP="00DA4326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proofErr w:type="gramStart"/>
      <w:r w:rsidRPr="00874A65">
        <w:rPr>
          <w:rFonts w:ascii="Book Antiqua" w:hAnsi="Book Antiqua"/>
          <w:b/>
          <w:bCs/>
          <w:i/>
          <w:iCs/>
          <w:sz w:val="28"/>
          <w:szCs w:val="28"/>
        </w:rPr>
        <w:t>with</w:t>
      </w:r>
      <w:proofErr w:type="gramEnd"/>
      <w:r w:rsidRPr="00874A65">
        <w:rPr>
          <w:rFonts w:ascii="Book Antiqua" w:hAnsi="Book Antiqua"/>
          <w:b/>
          <w:bCs/>
          <w:i/>
          <w:iCs/>
          <w:sz w:val="28"/>
          <w:szCs w:val="28"/>
        </w:rPr>
        <w:t xml:space="preserve"> Displayed Hors d’oeuvres and</w:t>
      </w:r>
      <w:r w:rsidR="0044515D">
        <w:rPr>
          <w:rFonts w:ascii="Book Antiqua" w:hAnsi="Book Antiqua"/>
          <w:b/>
          <w:bCs/>
          <w:i/>
          <w:iCs/>
          <w:sz w:val="28"/>
          <w:szCs w:val="28"/>
        </w:rPr>
        <w:t xml:space="preserve"> 4 Hour</w:t>
      </w:r>
      <w:r w:rsidRPr="00874A65">
        <w:rPr>
          <w:rFonts w:ascii="Book Antiqua" w:hAnsi="Book Antiqua"/>
          <w:b/>
          <w:bCs/>
          <w:i/>
          <w:iCs/>
          <w:sz w:val="28"/>
          <w:szCs w:val="28"/>
        </w:rPr>
        <w:t xml:space="preserve"> Open Bar</w:t>
      </w:r>
    </w:p>
    <w:p w14:paraId="63A65583" w14:textId="7F2B663E" w:rsidR="00317A4B" w:rsidRDefault="00317A4B" w:rsidP="00DA4326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</w:p>
    <w:p w14:paraId="3EFE48B1" w14:textId="6A57372C" w:rsidR="00317A4B" w:rsidRPr="00874A65" w:rsidRDefault="00317A4B" w:rsidP="00DA4326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874A65">
        <w:rPr>
          <w:rFonts w:ascii="Book Antiqua" w:hAnsi="Book Antiqua"/>
          <w:b/>
          <w:bCs/>
          <w:i/>
          <w:iCs/>
          <w:sz w:val="28"/>
          <w:szCs w:val="28"/>
        </w:rPr>
        <w:t>Champagne Toast</w:t>
      </w:r>
    </w:p>
    <w:p w14:paraId="2EEC7392" w14:textId="401A6C26" w:rsidR="00317A4B" w:rsidRPr="00317A4B" w:rsidRDefault="00317A4B" w:rsidP="00DA4326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50B3CBEA" w14:textId="1D5BE94C" w:rsidR="00317A4B" w:rsidRPr="00E410D6" w:rsidRDefault="00317A4B" w:rsidP="00DA4326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E410D6">
        <w:rPr>
          <w:rFonts w:ascii="Book Antiqua" w:hAnsi="Book Antiqua"/>
          <w:b/>
          <w:bCs/>
          <w:i/>
          <w:iCs/>
          <w:sz w:val="28"/>
          <w:szCs w:val="28"/>
        </w:rPr>
        <w:t>Displayed Hors d’oeuvres – Choice of Three</w:t>
      </w:r>
    </w:p>
    <w:p w14:paraId="249BD373" w14:textId="4E6880AA" w:rsidR="00C37403" w:rsidRPr="00E410D6" w:rsidRDefault="008F2AC7" w:rsidP="00DA4326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 w:rsidRPr="00E410D6">
        <w:rPr>
          <w:rFonts w:ascii="Book Antiqua" w:hAnsi="Book Antiqua"/>
          <w:i/>
          <w:iCs/>
          <w:sz w:val="28"/>
          <w:szCs w:val="28"/>
        </w:rPr>
        <w:t>Cured Meat &amp; Cheese Board</w:t>
      </w:r>
      <w:r w:rsidR="00317A4B" w:rsidRPr="00E410D6">
        <w:rPr>
          <w:rFonts w:ascii="Book Antiqua" w:hAnsi="Book Antiqua"/>
          <w:i/>
          <w:iCs/>
          <w:sz w:val="28"/>
          <w:szCs w:val="28"/>
        </w:rPr>
        <w:t xml:space="preserve">, Seasonal Fresh Fruit, </w:t>
      </w:r>
    </w:p>
    <w:p w14:paraId="6A11D509" w14:textId="098D1B96" w:rsidR="00317A4B" w:rsidRPr="00E410D6" w:rsidRDefault="00317A4B" w:rsidP="00DA4326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E410D6">
        <w:rPr>
          <w:rFonts w:ascii="Book Antiqua" w:hAnsi="Book Antiqua"/>
          <w:i/>
          <w:iCs/>
          <w:sz w:val="28"/>
          <w:szCs w:val="28"/>
        </w:rPr>
        <w:t xml:space="preserve">Vegetable Crudités, Artichoke &amp; Spinach Dip, </w:t>
      </w:r>
      <w:r w:rsidR="008F2AC7" w:rsidRPr="00E410D6">
        <w:rPr>
          <w:rFonts w:ascii="Book Antiqua" w:hAnsi="Book Antiqua"/>
          <w:i/>
          <w:iCs/>
          <w:sz w:val="28"/>
          <w:szCs w:val="28"/>
        </w:rPr>
        <w:t>Bruschetta, or</w:t>
      </w:r>
      <w:r w:rsidRPr="00E410D6">
        <w:rPr>
          <w:rFonts w:ascii="Book Antiqua" w:hAnsi="Book Antiqua"/>
          <w:i/>
          <w:iCs/>
          <w:sz w:val="28"/>
          <w:szCs w:val="28"/>
        </w:rPr>
        <w:t xml:space="preserve"> Antipasto</w:t>
      </w:r>
    </w:p>
    <w:p w14:paraId="317C8D40" w14:textId="124398DC" w:rsidR="00DA4326" w:rsidRPr="00E410D6" w:rsidRDefault="00DA4326" w:rsidP="00DA4326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</w:p>
    <w:p w14:paraId="5D131EEA" w14:textId="549F8A74" w:rsidR="00DA4326" w:rsidRPr="00E410D6" w:rsidRDefault="008F2AC7" w:rsidP="00DA4326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E410D6">
        <w:rPr>
          <w:rFonts w:ascii="Book Antiqua" w:hAnsi="Book Antiqua"/>
          <w:b/>
          <w:bCs/>
          <w:i/>
          <w:iCs/>
          <w:sz w:val="28"/>
          <w:szCs w:val="28"/>
        </w:rPr>
        <w:t>Enhanced</w:t>
      </w:r>
      <w:r w:rsidR="0043309C" w:rsidRPr="00E410D6">
        <w:rPr>
          <w:rFonts w:ascii="Book Antiqua" w:hAnsi="Book Antiqua"/>
          <w:b/>
          <w:bCs/>
          <w:i/>
          <w:iCs/>
          <w:sz w:val="28"/>
          <w:szCs w:val="28"/>
        </w:rPr>
        <w:t xml:space="preserve"> Selections</w:t>
      </w:r>
      <w:r w:rsidR="0043309C" w:rsidRPr="00E410D6">
        <w:rPr>
          <w:rFonts w:ascii="Book Antiqua" w:hAnsi="Book Antiqua"/>
          <w:b/>
          <w:bCs/>
          <w:i/>
          <w:iCs/>
          <w:sz w:val="28"/>
          <w:szCs w:val="28"/>
        </w:rPr>
        <w:br/>
      </w:r>
    </w:p>
    <w:p w14:paraId="6611E01E" w14:textId="476D93DB" w:rsidR="001B7344" w:rsidRPr="00E410D6" w:rsidRDefault="0043309C" w:rsidP="00DA4326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 w:rsidRPr="00E410D6">
        <w:rPr>
          <w:rFonts w:ascii="Book Antiqua" w:hAnsi="Book Antiqua"/>
          <w:b/>
          <w:bCs/>
          <w:i/>
          <w:iCs/>
          <w:sz w:val="28"/>
          <w:szCs w:val="28"/>
        </w:rPr>
        <w:t>Premium Open Bar</w:t>
      </w:r>
      <w:r w:rsidRPr="00E410D6">
        <w:rPr>
          <w:rFonts w:ascii="Book Antiqua" w:hAnsi="Book Antiqua"/>
          <w:i/>
          <w:iCs/>
          <w:sz w:val="28"/>
          <w:szCs w:val="28"/>
        </w:rPr>
        <w:t xml:space="preserve"> </w:t>
      </w:r>
      <w:r w:rsidRPr="00E410D6">
        <w:rPr>
          <w:rFonts w:ascii="Book Antiqua" w:hAnsi="Book Antiqua"/>
          <w:i/>
          <w:iCs/>
          <w:sz w:val="24"/>
          <w:szCs w:val="24"/>
        </w:rPr>
        <w:t>add $</w:t>
      </w:r>
      <w:r w:rsidR="008F2AC7" w:rsidRPr="00E410D6">
        <w:rPr>
          <w:rFonts w:ascii="Book Antiqua" w:hAnsi="Book Antiqua"/>
          <w:i/>
          <w:iCs/>
          <w:sz w:val="24"/>
          <w:szCs w:val="24"/>
        </w:rPr>
        <w:t>1</w:t>
      </w:r>
      <w:r w:rsidR="0044515D">
        <w:rPr>
          <w:rFonts w:ascii="Book Antiqua" w:hAnsi="Book Antiqua"/>
          <w:i/>
          <w:iCs/>
          <w:sz w:val="24"/>
          <w:szCs w:val="24"/>
        </w:rPr>
        <w:t>5</w:t>
      </w:r>
      <w:r w:rsidRPr="00E410D6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7D0E1860" w14:textId="77777777" w:rsidR="001B7344" w:rsidRPr="00E410D6" w:rsidRDefault="001B7344" w:rsidP="00DA4326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</w:p>
    <w:p w14:paraId="2C1ADF43" w14:textId="257F108B" w:rsidR="00DA4326" w:rsidRPr="00E410D6" w:rsidRDefault="001B7344" w:rsidP="00DA4326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 w:rsidRPr="00E410D6">
        <w:rPr>
          <w:rFonts w:ascii="Book Antiqua" w:hAnsi="Book Antiqua"/>
          <w:b/>
          <w:bCs/>
          <w:i/>
          <w:iCs/>
          <w:sz w:val="28"/>
          <w:szCs w:val="28"/>
        </w:rPr>
        <w:t>Customized Wedding Cake</w:t>
      </w:r>
      <w:r w:rsidRPr="00E410D6">
        <w:rPr>
          <w:rFonts w:ascii="Book Antiqua" w:hAnsi="Book Antiqua"/>
          <w:i/>
          <w:iCs/>
          <w:sz w:val="28"/>
          <w:szCs w:val="28"/>
        </w:rPr>
        <w:t xml:space="preserve"> </w:t>
      </w:r>
      <w:r w:rsidRPr="00E410D6">
        <w:rPr>
          <w:rFonts w:ascii="Book Antiqua" w:hAnsi="Book Antiqua"/>
          <w:i/>
          <w:iCs/>
          <w:sz w:val="24"/>
          <w:szCs w:val="24"/>
        </w:rPr>
        <w:t>add $</w:t>
      </w:r>
      <w:r w:rsidR="008F2AC7" w:rsidRPr="00E410D6">
        <w:rPr>
          <w:rFonts w:ascii="Book Antiqua" w:hAnsi="Book Antiqua"/>
          <w:i/>
          <w:iCs/>
          <w:sz w:val="24"/>
          <w:szCs w:val="24"/>
        </w:rPr>
        <w:t>8</w:t>
      </w:r>
      <w:r w:rsidRPr="00E410D6">
        <w:rPr>
          <w:rFonts w:ascii="Book Antiqua" w:hAnsi="Book Antiqua"/>
          <w:i/>
          <w:iCs/>
          <w:sz w:val="24"/>
          <w:szCs w:val="24"/>
        </w:rPr>
        <w:t xml:space="preserve"> per person</w:t>
      </w:r>
      <w:r w:rsidR="0043309C" w:rsidRPr="00E410D6">
        <w:rPr>
          <w:rFonts w:ascii="Book Antiqua" w:hAnsi="Book Antiqua"/>
          <w:i/>
          <w:iCs/>
          <w:sz w:val="28"/>
          <w:szCs w:val="28"/>
        </w:rPr>
        <w:br/>
      </w:r>
    </w:p>
    <w:p w14:paraId="3FAD833E" w14:textId="5E011059" w:rsidR="00DA4326" w:rsidRPr="00E410D6" w:rsidRDefault="0043309C" w:rsidP="00DA4326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 w:rsidRPr="00E410D6">
        <w:rPr>
          <w:rFonts w:ascii="Book Antiqua" w:hAnsi="Book Antiqua"/>
          <w:b/>
          <w:bCs/>
          <w:i/>
          <w:iCs/>
          <w:sz w:val="28"/>
          <w:szCs w:val="28"/>
        </w:rPr>
        <w:t>Passed Hors d’oeuvres</w:t>
      </w:r>
      <w:r w:rsidR="00B540F9" w:rsidRPr="00E410D6">
        <w:rPr>
          <w:rFonts w:ascii="Book Antiqua" w:hAnsi="Book Antiqua"/>
          <w:b/>
          <w:bCs/>
          <w:i/>
          <w:iCs/>
          <w:sz w:val="28"/>
          <w:szCs w:val="28"/>
        </w:rPr>
        <w:t xml:space="preserve"> - </w:t>
      </w:r>
      <w:r w:rsidR="00874A65" w:rsidRPr="00E410D6">
        <w:rPr>
          <w:rFonts w:ascii="Book Antiqua" w:hAnsi="Book Antiqua"/>
          <w:b/>
          <w:bCs/>
          <w:i/>
          <w:iCs/>
          <w:sz w:val="28"/>
          <w:szCs w:val="28"/>
        </w:rPr>
        <w:t>Choice of Four</w:t>
      </w:r>
      <w:r w:rsidR="009E6E09" w:rsidRPr="00E410D6">
        <w:rPr>
          <w:rFonts w:ascii="Book Antiqua" w:hAnsi="Book Antiqua"/>
          <w:i/>
          <w:iCs/>
          <w:sz w:val="28"/>
          <w:szCs w:val="28"/>
        </w:rPr>
        <w:t xml:space="preserve"> </w:t>
      </w:r>
      <w:r w:rsidR="009E6E09" w:rsidRPr="00E410D6">
        <w:rPr>
          <w:rFonts w:ascii="Book Antiqua" w:hAnsi="Book Antiqua"/>
          <w:i/>
          <w:iCs/>
          <w:sz w:val="24"/>
          <w:szCs w:val="24"/>
        </w:rPr>
        <w:t>add $</w:t>
      </w:r>
      <w:r w:rsidR="008F2AC7" w:rsidRPr="00E410D6">
        <w:rPr>
          <w:rFonts w:ascii="Book Antiqua" w:hAnsi="Book Antiqua"/>
          <w:i/>
          <w:iCs/>
          <w:sz w:val="24"/>
          <w:szCs w:val="24"/>
        </w:rPr>
        <w:t>1</w:t>
      </w:r>
      <w:r w:rsidR="00255969">
        <w:rPr>
          <w:rFonts w:ascii="Book Antiqua" w:hAnsi="Book Antiqua"/>
          <w:i/>
          <w:iCs/>
          <w:sz w:val="24"/>
          <w:szCs w:val="24"/>
        </w:rPr>
        <w:t>8</w:t>
      </w:r>
      <w:r w:rsidR="009E6E09" w:rsidRPr="00E410D6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7E5ACF1D" w14:textId="7CC87BA0" w:rsidR="0043309C" w:rsidRPr="00E410D6" w:rsidRDefault="0043309C" w:rsidP="00DA4326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28D43A08" w14:textId="77777777" w:rsidR="001B7344" w:rsidRPr="00E410D6" w:rsidRDefault="001B7344" w:rsidP="0043309C">
      <w:pPr>
        <w:spacing w:after="0"/>
        <w:rPr>
          <w:rFonts w:ascii="Book Antiqua" w:hAnsi="Book Antiqua"/>
          <w:i/>
          <w:iCs/>
        </w:rPr>
        <w:sectPr w:rsidR="001B7344" w:rsidRPr="00E410D6" w:rsidSect="00A36FC8">
          <w:headerReference w:type="default" r:id="rId6"/>
          <w:footerReference w:type="default" r:id="rId7"/>
          <w:pgSz w:w="12240" w:h="15840"/>
          <w:pgMar w:top="1440" w:right="1440" w:bottom="1008" w:left="1440" w:header="720" w:footer="720" w:gutter="0"/>
          <w:cols w:space="720"/>
          <w:docGrid w:linePitch="360"/>
        </w:sectPr>
      </w:pPr>
    </w:p>
    <w:p w14:paraId="323B9F23" w14:textId="45C4C55C" w:rsidR="0043309C" w:rsidRPr="00E410D6" w:rsidRDefault="001B7344" w:rsidP="009E6E09">
      <w:pPr>
        <w:spacing w:after="0"/>
        <w:jc w:val="center"/>
        <w:rPr>
          <w:rFonts w:ascii="Book Antiqua" w:hAnsi="Book Antiqua"/>
          <w:i/>
          <w:iCs/>
        </w:rPr>
      </w:pPr>
      <w:r w:rsidRPr="00E410D6">
        <w:rPr>
          <w:rFonts w:ascii="Book Antiqua" w:hAnsi="Book Antiqua"/>
          <w:i/>
          <w:iCs/>
        </w:rPr>
        <w:t>Artichoke &amp; Spinach Dip Tarts</w:t>
      </w:r>
    </w:p>
    <w:p w14:paraId="02E90382" w14:textId="7D826189" w:rsidR="001B7344" w:rsidRPr="00E410D6" w:rsidRDefault="008F2AC7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Jalapeno Poppers</w:t>
      </w:r>
    </w:p>
    <w:p w14:paraId="5A950771" w14:textId="65A474A5" w:rsidR="001B7344" w:rsidRPr="00E410D6" w:rsidRDefault="001B7344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Clams Casino</w:t>
      </w:r>
    </w:p>
    <w:p w14:paraId="59BC5D13" w14:textId="045C129A" w:rsidR="001B7344" w:rsidRPr="00E410D6" w:rsidRDefault="001B7344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Honey Walnut Chicken Salad</w:t>
      </w:r>
    </w:p>
    <w:p w14:paraId="5B424B20" w14:textId="64C09655" w:rsidR="001B7344" w:rsidRPr="00E410D6" w:rsidRDefault="001B7344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Cucumber Cups</w:t>
      </w:r>
    </w:p>
    <w:p w14:paraId="4B542D38" w14:textId="3DCBCB51" w:rsidR="001B7344" w:rsidRPr="00E410D6" w:rsidRDefault="001B7344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Buffalo Shrimp</w:t>
      </w:r>
    </w:p>
    <w:p w14:paraId="23279431" w14:textId="2E5D8EA8" w:rsidR="0048551D" w:rsidRDefault="0048551D" w:rsidP="0048551D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Shrimp Cocktail</w:t>
      </w:r>
    </w:p>
    <w:p w14:paraId="0801CAA1" w14:textId="25E43A4E" w:rsidR="0048551D" w:rsidRDefault="0048551D" w:rsidP="0048551D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Coconut Shrimp</w:t>
      </w:r>
    </w:p>
    <w:p w14:paraId="1894E907" w14:textId="0D672422" w:rsidR="0048551D" w:rsidRDefault="0048551D" w:rsidP="0048551D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 xml:space="preserve">Shrimp Salad </w:t>
      </w:r>
      <w:proofErr w:type="spellStart"/>
      <w:r w:rsidRPr="00E410D6">
        <w:rPr>
          <w:rFonts w:ascii="Book Antiqua" w:hAnsi="Book Antiqua" w:cs="Times New Roman"/>
          <w:i/>
          <w:iCs/>
        </w:rPr>
        <w:t>Crostinis</w:t>
      </w:r>
      <w:proofErr w:type="spellEnd"/>
    </w:p>
    <w:p w14:paraId="1F1D799E" w14:textId="77777777" w:rsidR="0048551D" w:rsidRPr="00E410D6" w:rsidRDefault="0048551D" w:rsidP="0048551D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Sesame Crusted Sea Scallops</w:t>
      </w:r>
    </w:p>
    <w:p w14:paraId="571DED07" w14:textId="77777777" w:rsidR="0048551D" w:rsidRPr="00E410D6" w:rsidRDefault="0048551D" w:rsidP="0048551D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Scallops Wrapped in Bacon</w:t>
      </w:r>
    </w:p>
    <w:p w14:paraId="56369BBF" w14:textId="300B1ADA" w:rsidR="0048551D" w:rsidRPr="00E410D6" w:rsidRDefault="0048551D" w:rsidP="0048551D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Pork Pot Stickers</w:t>
      </w:r>
    </w:p>
    <w:p w14:paraId="77AFCD0E" w14:textId="078792DD" w:rsidR="001B7344" w:rsidRPr="00E410D6" w:rsidRDefault="001B7344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Sesame Crusted Ahi Tuna Bites</w:t>
      </w:r>
    </w:p>
    <w:p w14:paraId="5EA60B1F" w14:textId="26252C8F" w:rsidR="001B7344" w:rsidRPr="00E410D6" w:rsidRDefault="001B7344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Lollipop Lamb Chops</w:t>
      </w:r>
    </w:p>
    <w:p w14:paraId="7B2B225E" w14:textId="2AD53ACF" w:rsidR="001B7344" w:rsidRPr="00E410D6" w:rsidRDefault="008F2AC7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Mac &amp; Cheese Bites</w:t>
      </w:r>
    </w:p>
    <w:p w14:paraId="6AE8DB38" w14:textId="4F3ABBAB" w:rsidR="001B7344" w:rsidRPr="00E410D6" w:rsidRDefault="001B7344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Fried Mozzarella</w:t>
      </w:r>
    </w:p>
    <w:p w14:paraId="1B3E79F9" w14:textId="40DCA099" w:rsidR="001B7344" w:rsidRPr="00E410D6" w:rsidRDefault="001B7344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Mini Quesadillas</w:t>
      </w:r>
    </w:p>
    <w:p w14:paraId="6B09E7CB" w14:textId="196E5A8D" w:rsidR="001B7344" w:rsidRPr="00E410D6" w:rsidRDefault="001B7344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Chicken Satay</w:t>
      </w:r>
    </w:p>
    <w:p w14:paraId="3994A5CB" w14:textId="3FC210A0" w:rsidR="001B7344" w:rsidRPr="00E410D6" w:rsidRDefault="001B7344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Chicken Wings</w:t>
      </w:r>
    </w:p>
    <w:p w14:paraId="646B5300" w14:textId="59A26B64" w:rsidR="001B7344" w:rsidRPr="00E410D6" w:rsidRDefault="009E6E09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Petite Beef Wellington</w:t>
      </w:r>
    </w:p>
    <w:p w14:paraId="3B99C22D" w14:textId="413AD750" w:rsidR="001B7344" w:rsidRPr="00E410D6" w:rsidRDefault="008F2AC7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 xml:space="preserve">Sesame </w:t>
      </w:r>
      <w:r w:rsidR="009E6E09" w:rsidRPr="00E410D6">
        <w:rPr>
          <w:rFonts w:ascii="Book Antiqua" w:hAnsi="Book Antiqua" w:cs="Times New Roman"/>
          <w:i/>
          <w:iCs/>
        </w:rPr>
        <w:t>Beef Skewers</w:t>
      </w:r>
    </w:p>
    <w:p w14:paraId="0266EA89" w14:textId="7DA3E4CF" w:rsidR="001B7344" w:rsidRPr="00E410D6" w:rsidRDefault="009E6E09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Vegetable Spring Rolls</w:t>
      </w:r>
    </w:p>
    <w:p w14:paraId="138DC46D" w14:textId="0BEBE463" w:rsidR="009E6E09" w:rsidRDefault="009E6E09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Franks in a Blanket</w:t>
      </w:r>
    </w:p>
    <w:p w14:paraId="73A5659B" w14:textId="18F16DC2" w:rsidR="00CE62F7" w:rsidRPr="00E410D6" w:rsidRDefault="00CE62F7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Crab Stuffed Mushroom Caps</w:t>
      </w:r>
    </w:p>
    <w:p w14:paraId="554923A5" w14:textId="77777777" w:rsidR="009E6E09" w:rsidRPr="00E410D6" w:rsidRDefault="009E6E09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 xml:space="preserve">Mini Crab Cakes </w:t>
      </w:r>
    </w:p>
    <w:p w14:paraId="7168EA4B" w14:textId="260E9F4C" w:rsidR="001B7344" w:rsidRDefault="009E6E09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Crab Rangoon</w:t>
      </w:r>
    </w:p>
    <w:p w14:paraId="1A01ED1F" w14:textId="2D921661" w:rsidR="00CE62F7" w:rsidRPr="00E410D6" w:rsidRDefault="00CE62F7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Crab Salad Cucumber Cups</w:t>
      </w:r>
    </w:p>
    <w:p w14:paraId="0BFB7B3A" w14:textId="0768BADB" w:rsidR="009E6E09" w:rsidRPr="0048551D" w:rsidRDefault="008F2AC7" w:rsidP="009E6E09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Cheesesteak Eggroll</w:t>
      </w:r>
    </w:p>
    <w:p w14:paraId="744147B4" w14:textId="77777777" w:rsidR="0048551D" w:rsidRPr="00E410D6" w:rsidRDefault="0048551D" w:rsidP="0048551D">
      <w:pPr>
        <w:spacing w:after="0"/>
        <w:jc w:val="center"/>
        <w:rPr>
          <w:rFonts w:ascii="Book Antiqua" w:hAnsi="Book Antiqua" w:cs="Times New Roman"/>
          <w:i/>
          <w:iCs/>
        </w:rPr>
      </w:pPr>
      <w:r w:rsidRPr="00E410D6">
        <w:rPr>
          <w:rFonts w:ascii="Book Antiqua" w:hAnsi="Book Antiqua" w:cs="Times New Roman"/>
          <w:i/>
          <w:iCs/>
        </w:rPr>
        <w:t>Spanakopita</w:t>
      </w:r>
    </w:p>
    <w:p w14:paraId="0731E610" w14:textId="3E20D0EA" w:rsidR="0048551D" w:rsidRPr="001B7344" w:rsidRDefault="0048551D" w:rsidP="009E6E09">
      <w:pPr>
        <w:spacing w:after="0"/>
        <w:jc w:val="center"/>
        <w:rPr>
          <w:rFonts w:ascii="Book Antiqua" w:hAnsi="Book Antiqua"/>
          <w:sz w:val="48"/>
          <w:szCs w:val="48"/>
        </w:rPr>
        <w:sectPr w:rsidR="0048551D" w:rsidRPr="001B7344" w:rsidSect="001B7344">
          <w:type w:val="continuous"/>
          <w:pgSz w:w="12240" w:h="15840"/>
          <w:pgMar w:top="1440" w:right="1440" w:bottom="1008" w:left="1440" w:header="720" w:footer="720" w:gutter="0"/>
          <w:cols w:num="3" w:space="360"/>
          <w:docGrid w:linePitch="360"/>
        </w:sectPr>
      </w:pPr>
    </w:p>
    <w:p w14:paraId="3AE05E4E" w14:textId="77777777" w:rsidR="009E6E09" w:rsidRDefault="009E6E09">
      <w:pPr>
        <w:rPr>
          <w:rFonts w:ascii="Book Antiqua" w:hAnsi="Book Antiqua"/>
          <w:i/>
          <w:iCs/>
          <w:sz w:val="48"/>
          <w:szCs w:val="48"/>
        </w:rPr>
      </w:pPr>
      <w:r>
        <w:rPr>
          <w:rFonts w:ascii="Book Antiqua" w:hAnsi="Book Antiqua"/>
          <w:i/>
          <w:iCs/>
          <w:sz w:val="48"/>
          <w:szCs w:val="48"/>
        </w:rPr>
        <w:br w:type="page"/>
      </w:r>
    </w:p>
    <w:p w14:paraId="43D4D0C2" w14:textId="304B3F76" w:rsidR="00B85764" w:rsidRDefault="00B85764" w:rsidP="00B85764">
      <w:pPr>
        <w:spacing w:after="0"/>
        <w:jc w:val="center"/>
        <w:rPr>
          <w:rFonts w:ascii="Book Antiqua" w:hAnsi="Book Antiqua"/>
          <w:i/>
          <w:iCs/>
          <w:sz w:val="48"/>
          <w:szCs w:val="48"/>
        </w:rPr>
      </w:pPr>
      <w:r>
        <w:rPr>
          <w:rFonts w:ascii="Book Antiqua" w:hAnsi="Book Antiqua"/>
          <w:i/>
          <w:iCs/>
          <w:sz w:val="48"/>
          <w:szCs w:val="48"/>
        </w:rPr>
        <w:lastRenderedPageBreak/>
        <w:t xml:space="preserve">Table Service </w:t>
      </w:r>
    </w:p>
    <w:p w14:paraId="47F3196E" w14:textId="77777777" w:rsidR="00B85764" w:rsidRPr="00317A4B" w:rsidRDefault="00B85764" w:rsidP="00B8576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54237D15" w14:textId="6B9B45FB" w:rsidR="00B85764" w:rsidRPr="00C37403" w:rsidRDefault="00B85764" w:rsidP="00B85764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b/>
          <w:bCs/>
          <w:i/>
          <w:iCs/>
          <w:sz w:val="28"/>
          <w:szCs w:val="28"/>
        </w:rPr>
        <w:t>Starters</w:t>
      </w:r>
      <w:r w:rsidRPr="00C37403">
        <w:rPr>
          <w:rFonts w:ascii="Book Antiqua" w:hAnsi="Book Antiqua"/>
          <w:b/>
          <w:bCs/>
          <w:i/>
          <w:iCs/>
          <w:sz w:val="28"/>
          <w:szCs w:val="28"/>
        </w:rPr>
        <w:t xml:space="preserve"> – Choice of </w:t>
      </w:r>
      <w:r>
        <w:rPr>
          <w:rFonts w:ascii="Book Antiqua" w:hAnsi="Book Antiqua"/>
          <w:b/>
          <w:bCs/>
          <w:i/>
          <w:iCs/>
          <w:sz w:val="28"/>
          <w:szCs w:val="28"/>
        </w:rPr>
        <w:t>One</w:t>
      </w:r>
    </w:p>
    <w:p w14:paraId="73E5DF0E" w14:textId="77777777" w:rsidR="00B85764" w:rsidRPr="00874A65" w:rsidRDefault="00B85764" w:rsidP="00B85764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874A65">
        <w:rPr>
          <w:rFonts w:ascii="Book Antiqua" w:hAnsi="Book Antiqua"/>
          <w:b/>
          <w:bCs/>
          <w:i/>
          <w:iCs/>
          <w:sz w:val="28"/>
          <w:szCs w:val="28"/>
        </w:rPr>
        <w:t>Caesar Salad</w:t>
      </w:r>
    </w:p>
    <w:p w14:paraId="4F807B6C" w14:textId="276047D6" w:rsidR="00C85E41" w:rsidRPr="00C85E41" w:rsidRDefault="002416BF" w:rsidP="00B8576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R</w:t>
      </w:r>
      <w:r w:rsidR="00B85764" w:rsidRPr="00C85E41">
        <w:rPr>
          <w:rFonts w:ascii="Book Antiqua" w:hAnsi="Book Antiqua"/>
          <w:i/>
          <w:iCs/>
          <w:sz w:val="24"/>
          <w:szCs w:val="24"/>
        </w:rPr>
        <w:t xml:space="preserve">omaine </w:t>
      </w:r>
      <w:r w:rsidR="00C85E41" w:rsidRPr="00C85E41">
        <w:rPr>
          <w:rFonts w:ascii="Book Antiqua" w:hAnsi="Book Antiqua"/>
          <w:i/>
          <w:iCs/>
          <w:sz w:val="24"/>
          <w:szCs w:val="24"/>
        </w:rPr>
        <w:t>lettuce with homemade croutons</w:t>
      </w:r>
      <w:r>
        <w:rPr>
          <w:rFonts w:ascii="Book Antiqua" w:hAnsi="Book Antiqua"/>
          <w:i/>
          <w:iCs/>
          <w:sz w:val="24"/>
          <w:szCs w:val="24"/>
        </w:rPr>
        <w:t xml:space="preserve"> and parmesan</w:t>
      </w:r>
      <w:r w:rsidR="00C85E41" w:rsidRPr="00C85E41">
        <w:rPr>
          <w:rFonts w:ascii="Book Antiqua" w:hAnsi="Book Antiqua"/>
          <w:i/>
          <w:iCs/>
          <w:sz w:val="24"/>
          <w:szCs w:val="24"/>
        </w:rPr>
        <w:t>, tossed in our ho</w:t>
      </w:r>
      <w:r>
        <w:rPr>
          <w:rFonts w:ascii="Book Antiqua" w:hAnsi="Book Antiqua"/>
          <w:i/>
          <w:iCs/>
          <w:sz w:val="24"/>
          <w:szCs w:val="24"/>
        </w:rPr>
        <w:t>use</w:t>
      </w:r>
      <w:r w:rsidR="00C85E41" w:rsidRPr="00C85E41">
        <w:rPr>
          <w:rFonts w:ascii="Book Antiqua" w:hAnsi="Book Antiqua"/>
          <w:i/>
          <w:iCs/>
          <w:sz w:val="24"/>
          <w:szCs w:val="24"/>
        </w:rPr>
        <w:t xml:space="preserve"> Caesar dressing</w:t>
      </w:r>
      <w:r w:rsidR="00BF1868">
        <w:rPr>
          <w:rFonts w:ascii="Book Antiqua" w:hAnsi="Book Antiqua"/>
          <w:i/>
          <w:iCs/>
          <w:sz w:val="24"/>
          <w:szCs w:val="24"/>
        </w:rPr>
        <w:br/>
      </w:r>
    </w:p>
    <w:p w14:paraId="64E1AA40" w14:textId="4FD57C0A" w:rsidR="00C85E41" w:rsidRPr="00874A65" w:rsidRDefault="00C85E41" w:rsidP="00C85E41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874A65">
        <w:rPr>
          <w:rFonts w:ascii="Book Antiqua" w:hAnsi="Book Antiqua"/>
          <w:b/>
          <w:bCs/>
          <w:i/>
          <w:iCs/>
          <w:sz w:val="28"/>
          <w:szCs w:val="28"/>
        </w:rPr>
        <w:t>Garden Salad</w:t>
      </w:r>
    </w:p>
    <w:p w14:paraId="4E319321" w14:textId="066DF7FE" w:rsidR="00C85E41" w:rsidRDefault="002416BF" w:rsidP="00B8576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L</w:t>
      </w:r>
      <w:r w:rsidR="00C85E41">
        <w:rPr>
          <w:rFonts w:ascii="Book Antiqua" w:hAnsi="Book Antiqua"/>
          <w:i/>
          <w:iCs/>
          <w:sz w:val="24"/>
          <w:szCs w:val="24"/>
        </w:rPr>
        <w:t>ettuce</w:t>
      </w:r>
      <w:r>
        <w:rPr>
          <w:rFonts w:ascii="Book Antiqua" w:hAnsi="Book Antiqua"/>
          <w:i/>
          <w:iCs/>
          <w:sz w:val="24"/>
          <w:szCs w:val="24"/>
        </w:rPr>
        <w:t xml:space="preserve"> blend</w:t>
      </w:r>
      <w:r w:rsidR="00C85E41">
        <w:rPr>
          <w:rFonts w:ascii="Book Antiqua" w:hAnsi="Book Antiqua"/>
          <w:i/>
          <w:iCs/>
          <w:sz w:val="24"/>
          <w:szCs w:val="24"/>
        </w:rPr>
        <w:t xml:space="preserve"> with vegetables, cranberry raisins, and a seasonal vinaigrette</w:t>
      </w:r>
      <w:r w:rsidR="00BF1868">
        <w:rPr>
          <w:rFonts w:ascii="Book Antiqua" w:hAnsi="Book Antiqua"/>
          <w:i/>
          <w:iCs/>
          <w:sz w:val="24"/>
          <w:szCs w:val="24"/>
        </w:rPr>
        <w:br/>
      </w:r>
    </w:p>
    <w:p w14:paraId="56E1A6EA" w14:textId="1D2A2356" w:rsidR="00C85E41" w:rsidRPr="00874A65" w:rsidRDefault="00C85E41" w:rsidP="00C85E41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874A65">
        <w:rPr>
          <w:rFonts w:ascii="Book Antiqua" w:hAnsi="Book Antiqua"/>
          <w:b/>
          <w:bCs/>
          <w:i/>
          <w:iCs/>
          <w:sz w:val="28"/>
          <w:szCs w:val="28"/>
        </w:rPr>
        <w:t>Soup</w:t>
      </w:r>
    </w:p>
    <w:p w14:paraId="57DDEEDB" w14:textId="0529F927" w:rsidR="008F2AC7" w:rsidRPr="00C85E41" w:rsidRDefault="00C85E41" w:rsidP="008F2AC7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C85E41">
        <w:rPr>
          <w:rFonts w:ascii="Book Antiqua" w:hAnsi="Book Antiqua"/>
          <w:i/>
          <w:iCs/>
          <w:sz w:val="24"/>
          <w:szCs w:val="24"/>
        </w:rPr>
        <w:t xml:space="preserve">Choice of our homemade soup: Chicken Corn Chowder, Chicken Noodle, </w:t>
      </w:r>
    </w:p>
    <w:p w14:paraId="0AD010E8" w14:textId="0567F3AE" w:rsidR="00C85E41" w:rsidRDefault="00C85E41" w:rsidP="00C85E41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C85E41">
        <w:rPr>
          <w:rFonts w:ascii="Book Antiqua" w:hAnsi="Book Antiqua"/>
          <w:i/>
          <w:iCs/>
          <w:sz w:val="24"/>
          <w:szCs w:val="24"/>
        </w:rPr>
        <w:t>Tomato Basil, Cream of Broccoli, Italian Wedding</w:t>
      </w:r>
      <w:r>
        <w:rPr>
          <w:rFonts w:ascii="Book Antiqua" w:hAnsi="Book Antiqua"/>
          <w:i/>
          <w:iCs/>
          <w:sz w:val="24"/>
          <w:szCs w:val="24"/>
        </w:rPr>
        <w:t xml:space="preserve">, </w:t>
      </w:r>
    </w:p>
    <w:p w14:paraId="2A41B545" w14:textId="01769D6E" w:rsidR="00C85E41" w:rsidRDefault="00C85E41" w:rsidP="00C85E41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C85E41">
        <w:rPr>
          <w:rFonts w:ascii="Book Antiqua" w:hAnsi="Book Antiqua"/>
          <w:i/>
          <w:iCs/>
          <w:sz w:val="24"/>
          <w:szCs w:val="24"/>
        </w:rPr>
        <w:t>Seasonal Bisque, Clam Casino, Clam Chowder, Crab Chowder</w:t>
      </w:r>
      <w:r w:rsidR="00BF1868">
        <w:rPr>
          <w:rFonts w:ascii="Book Antiqua" w:hAnsi="Book Antiqua"/>
          <w:i/>
          <w:iCs/>
          <w:sz w:val="24"/>
          <w:szCs w:val="24"/>
        </w:rPr>
        <w:br/>
      </w:r>
    </w:p>
    <w:p w14:paraId="1CC99C99" w14:textId="514B0126" w:rsidR="00BF1868" w:rsidRPr="00E410D6" w:rsidRDefault="00BF1868" w:rsidP="00C85E41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b/>
          <w:bCs/>
          <w:i/>
          <w:iCs/>
          <w:sz w:val="28"/>
          <w:szCs w:val="28"/>
        </w:rPr>
        <w:t xml:space="preserve">Caprese </w:t>
      </w:r>
      <w:r w:rsidR="008F2AC7" w:rsidRPr="00E410D6">
        <w:rPr>
          <w:rFonts w:ascii="Book Antiqua" w:hAnsi="Book Antiqua"/>
          <w:b/>
          <w:bCs/>
          <w:i/>
          <w:iCs/>
          <w:sz w:val="28"/>
          <w:szCs w:val="28"/>
        </w:rPr>
        <w:t>Salad</w:t>
      </w:r>
      <w:r w:rsidRPr="00E410D6">
        <w:rPr>
          <w:rFonts w:ascii="Book Antiqua" w:hAnsi="Book Antiqua"/>
          <w:i/>
          <w:iCs/>
          <w:sz w:val="28"/>
          <w:szCs w:val="28"/>
        </w:rPr>
        <w:t xml:space="preserve"> </w:t>
      </w:r>
      <w:proofErr w:type="gramStart"/>
      <w:r w:rsidRPr="00E410D6">
        <w:rPr>
          <w:rFonts w:ascii="Book Antiqua" w:hAnsi="Book Antiqua"/>
          <w:i/>
          <w:iCs/>
          <w:sz w:val="24"/>
          <w:szCs w:val="24"/>
        </w:rPr>
        <w:t>add</w:t>
      </w:r>
      <w:proofErr w:type="gramEnd"/>
      <w:r w:rsidRPr="00E410D6">
        <w:rPr>
          <w:rFonts w:ascii="Book Antiqua" w:hAnsi="Book Antiqua"/>
          <w:i/>
          <w:iCs/>
          <w:sz w:val="24"/>
          <w:szCs w:val="24"/>
        </w:rPr>
        <w:t xml:space="preserve"> $</w:t>
      </w:r>
      <w:r w:rsidR="008F2AC7" w:rsidRPr="00E410D6">
        <w:rPr>
          <w:rFonts w:ascii="Book Antiqua" w:hAnsi="Book Antiqua"/>
          <w:i/>
          <w:iCs/>
          <w:sz w:val="24"/>
          <w:szCs w:val="24"/>
        </w:rPr>
        <w:t>2</w:t>
      </w:r>
      <w:r w:rsidRPr="00E410D6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24A4F366" w14:textId="4577FBE7" w:rsidR="00BF1868" w:rsidRPr="00BF1868" w:rsidRDefault="008B281E" w:rsidP="00C85E41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i/>
          <w:iCs/>
          <w:sz w:val="24"/>
          <w:szCs w:val="24"/>
        </w:rPr>
        <w:t xml:space="preserve">Tomatoes, fragrant basil, and mozzarella; with balsamic </w:t>
      </w:r>
      <w:r>
        <w:rPr>
          <w:rFonts w:ascii="Book Antiqua" w:hAnsi="Book Antiqua"/>
          <w:i/>
          <w:iCs/>
          <w:sz w:val="24"/>
          <w:szCs w:val="24"/>
        </w:rPr>
        <w:t>reduction</w:t>
      </w:r>
    </w:p>
    <w:p w14:paraId="749A5C7A" w14:textId="35D3EFF5" w:rsidR="00C85E41" w:rsidRDefault="00C85E41" w:rsidP="00C85E41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</w:p>
    <w:p w14:paraId="1260D694" w14:textId="6627642B" w:rsidR="00C85E41" w:rsidRPr="00E410D6" w:rsidRDefault="00C85E41" w:rsidP="00C85E41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C85E41">
        <w:rPr>
          <w:rFonts w:ascii="Book Antiqua" w:hAnsi="Book Antiqua"/>
          <w:b/>
          <w:bCs/>
          <w:i/>
          <w:iCs/>
          <w:sz w:val="28"/>
          <w:szCs w:val="28"/>
        </w:rPr>
        <w:t xml:space="preserve"> </w:t>
      </w:r>
      <w:r w:rsidRPr="00E410D6">
        <w:rPr>
          <w:rFonts w:ascii="Book Antiqua" w:hAnsi="Book Antiqua"/>
          <w:b/>
          <w:bCs/>
          <w:i/>
          <w:iCs/>
          <w:sz w:val="28"/>
          <w:szCs w:val="28"/>
        </w:rPr>
        <w:t>Entrée – Choice of T</w:t>
      </w:r>
      <w:r w:rsidR="008F2AC7" w:rsidRPr="00E410D6">
        <w:rPr>
          <w:rFonts w:ascii="Book Antiqua" w:hAnsi="Book Antiqua"/>
          <w:b/>
          <w:bCs/>
          <w:i/>
          <w:iCs/>
          <w:sz w:val="28"/>
          <w:szCs w:val="28"/>
        </w:rPr>
        <w:t>hree</w:t>
      </w:r>
    </w:p>
    <w:p w14:paraId="267232E8" w14:textId="77777777" w:rsidR="003E5E75" w:rsidRDefault="00C85E41" w:rsidP="00C85E41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i/>
          <w:iCs/>
          <w:sz w:val="24"/>
          <w:szCs w:val="24"/>
        </w:rPr>
        <w:t xml:space="preserve">Herb Chicken Alfredo, Chicken </w:t>
      </w:r>
      <w:r w:rsidR="008F2AC7" w:rsidRPr="00E410D6">
        <w:rPr>
          <w:rFonts w:ascii="Book Antiqua" w:hAnsi="Book Antiqua"/>
          <w:i/>
          <w:iCs/>
          <w:sz w:val="24"/>
          <w:szCs w:val="24"/>
        </w:rPr>
        <w:t>Parmesan</w:t>
      </w:r>
      <w:r w:rsidRPr="00E410D6">
        <w:rPr>
          <w:rFonts w:ascii="Book Antiqua" w:hAnsi="Book Antiqua"/>
          <w:i/>
          <w:iCs/>
          <w:sz w:val="24"/>
          <w:szCs w:val="24"/>
        </w:rPr>
        <w:t xml:space="preserve">, Chicken Marsala, Pork </w:t>
      </w:r>
      <w:r w:rsidR="008F2AC7" w:rsidRPr="00E410D6">
        <w:rPr>
          <w:rFonts w:ascii="Book Antiqua" w:hAnsi="Book Antiqua"/>
          <w:i/>
          <w:iCs/>
          <w:sz w:val="24"/>
          <w:szCs w:val="24"/>
        </w:rPr>
        <w:t>Chop Milanaise</w:t>
      </w:r>
      <w:r w:rsidRPr="00E410D6">
        <w:rPr>
          <w:rFonts w:ascii="Book Antiqua" w:hAnsi="Book Antiqua"/>
          <w:i/>
          <w:iCs/>
          <w:sz w:val="24"/>
          <w:szCs w:val="24"/>
        </w:rPr>
        <w:t xml:space="preserve">, </w:t>
      </w:r>
    </w:p>
    <w:p w14:paraId="7E39744E" w14:textId="3ACB46C9" w:rsidR="00C85E41" w:rsidRPr="00E410D6" w:rsidRDefault="00C85E41" w:rsidP="00C85E41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i/>
          <w:iCs/>
          <w:sz w:val="24"/>
          <w:szCs w:val="24"/>
        </w:rPr>
        <w:t xml:space="preserve">Prime Rib au Jus, Herb Grouper, </w:t>
      </w:r>
      <w:r w:rsidR="00C34F77">
        <w:rPr>
          <w:rFonts w:ascii="Book Antiqua" w:hAnsi="Book Antiqua"/>
          <w:i/>
          <w:iCs/>
          <w:sz w:val="24"/>
          <w:szCs w:val="24"/>
        </w:rPr>
        <w:t xml:space="preserve">8 </w:t>
      </w:r>
      <w:r w:rsidRPr="00E410D6">
        <w:rPr>
          <w:rFonts w:ascii="Book Antiqua" w:hAnsi="Book Antiqua"/>
          <w:i/>
          <w:iCs/>
          <w:sz w:val="24"/>
          <w:szCs w:val="24"/>
        </w:rPr>
        <w:t xml:space="preserve">oz. Filet Mignon, Stuffed Flounder, </w:t>
      </w:r>
      <w:r w:rsidR="00BE6E8B" w:rsidRPr="00E410D6">
        <w:rPr>
          <w:rFonts w:ascii="Book Antiqua" w:hAnsi="Book Antiqua"/>
          <w:i/>
          <w:iCs/>
          <w:sz w:val="24"/>
          <w:szCs w:val="24"/>
        </w:rPr>
        <w:t xml:space="preserve">Broiled </w:t>
      </w:r>
      <w:r w:rsidR="008F2AC7" w:rsidRPr="00E410D6">
        <w:rPr>
          <w:rFonts w:ascii="Book Antiqua" w:hAnsi="Book Antiqua"/>
          <w:i/>
          <w:iCs/>
          <w:sz w:val="24"/>
          <w:szCs w:val="24"/>
        </w:rPr>
        <w:t>Mahi-</w:t>
      </w:r>
      <w:proofErr w:type="gramStart"/>
      <w:r w:rsidR="008F2AC7" w:rsidRPr="00E410D6">
        <w:rPr>
          <w:rFonts w:ascii="Book Antiqua" w:hAnsi="Book Antiqua"/>
          <w:i/>
          <w:iCs/>
          <w:sz w:val="24"/>
          <w:szCs w:val="24"/>
        </w:rPr>
        <w:t>Mahi</w:t>
      </w:r>
      <w:r w:rsidR="00BE6E8B" w:rsidRPr="00E410D6">
        <w:rPr>
          <w:rFonts w:ascii="Book Antiqua" w:hAnsi="Book Antiqua"/>
          <w:i/>
          <w:iCs/>
          <w:sz w:val="24"/>
          <w:szCs w:val="24"/>
        </w:rPr>
        <w:t>,  Lemon</w:t>
      </w:r>
      <w:proofErr w:type="gramEnd"/>
      <w:r w:rsidR="00BE6E8B" w:rsidRPr="00E410D6">
        <w:rPr>
          <w:rFonts w:ascii="Book Antiqua" w:hAnsi="Book Antiqua"/>
          <w:i/>
          <w:iCs/>
          <w:sz w:val="24"/>
          <w:szCs w:val="24"/>
        </w:rPr>
        <w:t xml:space="preserve"> Dill Salmon</w:t>
      </w:r>
      <w:r w:rsidR="003E5E75">
        <w:rPr>
          <w:rFonts w:ascii="Book Antiqua" w:hAnsi="Book Antiqua"/>
          <w:i/>
          <w:iCs/>
          <w:sz w:val="24"/>
          <w:szCs w:val="24"/>
        </w:rPr>
        <w:t xml:space="preserve">, </w:t>
      </w:r>
      <w:r w:rsidR="003E5E75" w:rsidRPr="00E410D6">
        <w:rPr>
          <w:rFonts w:ascii="Book Antiqua" w:hAnsi="Book Antiqua"/>
          <w:i/>
          <w:iCs/>
          <w:sz w:val="24"/>
          <w:szCs w:val="24"/>
        </w:rPr>
        <w:t>Stuffed Shrimp, Crab Cakes</w:t>
      </w:r>
    </w:p>
    <w:p w14:paraId="4997F97E" w14:textId="664B3DCC" w:rsidR="00BE6E8B" w:rsidRPr="00E410D6" w:rsidRDefault="00BE6E8B" w:rsidP="00C85E41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504D6DE6" w14:textId="79999AF7" w:rsidR="00BE6E8B" w:rsidRPr="00E410D6" w:rsidRDefault="00BE6E8B" w:rsidP="00BE6E8B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i/>
          <w:iCs/>
          <w:sz w:val="24"/>
          <w:szCs w:val="24"/>
        </w:rPr>
        <w:t>Includes Seasonal Vegetables</w:t>
      </w:r>
      <w:r w:rsidR="00AB6148" w:rsidRPr="00E410D6">
        <w:rPr>
          <w:rFonts w:ascii="Book Antiqua" w:hAnsi="Book Antiqua"/>
          <w:i/>
          <w:iCs/>
          <w:sz w:val="24"/>
          <w:szCs w:val="24"/>
        </w:rPr>
        <w:t>, Potato or Rice</w:t>
      </w:r>
      <w:r w:rsidR="008F2AC7" w:rsidRPr="00E410D6">
        <w:rPr>
          <w:rFonts w:ascii="Book Antiqua" w:hAnsi="Book Antiqua"/>
          <w:i/>
          <w:iCs/>
          <w:sz w:val="24"/>
          <w:szCs w:val="24"/>
        </w:rPr>
        <w:t xml:space="preserve"> Pilaf</w:t>
      </w:r>
      <w:r w:rsidR="00AB6148" w:rsidRPr="00E410D6">
        <w:rPr>
          <w:rFonts w:ascii="Book Antiqua" w:hAnsi="Book Antiqua"/>
          <w:i/>
          <w:iCs/>
          <w:sz w:val="24"/>
          <w:szCs w:val="24"/>
        </w:rPr>
        <w:t xml:space="preserve">, </w:t>
      </w:r>
      <w:r w:rsidRPr="00E410D6">
        <w:rPr>
          <w:rFonts w:ascii="Book Antiqua" w:hAnsi="Book Antiqua"/>
          <w:i/>
          <w:iCs/>
          <w:sz w:val="24"/>
          <w:szCs w:val="24"/>
        </w:rPr>
        <w:t>and Fresh Baked Rolls</w:t>
      </w:r>
    </w:p>
    <w:p w14:paraId="457DFA6E" w14:textId="3FD15161" w:rsidR="00BE6E8B" w:rsidRDefault="00BE6E8B" w:rsidP="00BE6E8B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i/>
          <w:iCs/>
          <w:sz w:val="24"/>
          <w:szCs w:val="24"/>
        </w:rPr>
        <w:t>Soda, Coffee, Hot and Iced Tea</w:t>
      </w:r>
    </w:p>
    <w:p w14:paraId="5C2BC510" w14:textId="77777777" w:rsidR="00AB6148" w:rsidRPr="00BE6E8B" w:rsidRDefault="00AB6148" w:rsidP="00BE6E8B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30105743" w14:textId="77777777" w:rsidR="00C85E41" w:rsidRPr="00C85E41" w:rsidRDefault="00C85E41" w:rsidP="00B8576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3EDD7DBC" w14:textId="7568BBDC" w:rsidR="00BF1868" w:rsidRPr="00E410D6" w:rsidRDefault="00CE4DF1" w:rsidP="00B85764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E410D6">
        <w:rPr>
          <w:rFonts w:ascii="Book Antiqua" w:hAnsi="Book Antiqua"/>
          <w:b/>
          <w:bCs/>
          <w:i/>
          <w:iCs/>
          <w:sz w:val="28"/>
          <w:szCs w:val="28"/>
        </w:rPr>
        <w:t>Enhanced</w:t>
      </w:r>
      <w:r w:rsidR="00B85764" w:rsidRPr="00E410D6">
        <w:rPr>
          <w:rFonts w:ascii="Book Antiqua" w:hAnsi="Book Antiqua"/>
          <w:b/>
          <w:bCs/>
          <w:i/>
          <w:iCs/>
          <w:sz w:val="28"/>
          <w:szCs w:val="28"/>
        </w:rPr>
        <w:t xml:space="preserve"> </w:t>
      </w:r>
      <w:r w:rsidR="00BF1868" w:rsidRPr="00E410D6">
        <w:rPr>
          <w:rFonts w:ascii="Book Antiqua" w:hAnsi="Book Antiqua"/>
          <w:b/>
          <w:bCs/>
          <w:i/>
          <w:iCs/>
          <w:sz w:val="28"/>
          <w:szCs w:val="28"/>
        </w:rPr>
        <w:t xml:space="preserve">Entrée </w:t>
      </w:r>
      <w:r w:rsidR="00B85764" w:rsidRPr="00E410D6">
        <w:rPr>
          <w:rFonts w:ascii="Book Antiqua" w:hAnsi="Book Antiqua"/>
          <w:b/>
          <w:bCs/>
          <w:i/>
          <w:iCs/>
          <w:sz w:val="28"/>
          <w:szCs w:val="28"/>
        </w:rPr>
        <w:t>Selections</w:t>
      </w:r>
      <w:r w:rsidR="00BF1868" w:rsidRPr="00E410D6">
        <w:rPr>
          <w:rFonts w:ascii="Book Antiqua" w:hAnsi="Book Antiqua"/>
          <w:b/>
          <w:bCs/>
          <w:i/>
          <w:iCs/>
          <w:sz w:val="28"/>
          <w:szCs w:val="28"/>
        </w:rPr>
        <w:t xml:space="preserve"> </w:t>
      </w:r>
    </w:p>
    <w:p w14:paraId="6BC313EB" w14:textId="77777777" w:rsidR="007A64A8" w:rsidRDefault="007A64A8" w:rsidP="00B8576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10</w:t>
      </w:r>
      <w:r w:rsidR="00BF1868" w:rsidRPr="00E410D6">
        <w:rPr>
          <w:rFonts w:ascii="Book Antiqua" w:hAnsi="Book Antiqua"/>
          <w:i/>
          <w:iCs/>
          <w:sz w:val="24"/>
          <w:szCs w:val="24"/>
        </w:rPr>
        <w:t xml:space="preserve"> oz. Filet Mignon, </w:t>
      </w:r>
      <w:r>
        <w:rPr>
          <w:rFonts w:ascii="Book Antiqua" w:hAnsi="Book Antiqua"/>
          <w:i/>
          <w:iCs/>
          <w:sz w:val="24"/>
          <w:szCs w:val="24"/>
        </w:rPr>
        <w:t>6 oz.</w:t>
      </w:r>
      <w:r w:rsidRPr="00E410D6">
        <w:rPr>
          <w:rFonts w:ascii="Book Antiqua" w:hAnsi="Book Antiqua"/>
          <w:i/>
          <w:iCs/>
          <w:sz w:val="24"/>
          <w:szCs w:val="24"/>
        </w:rPr>
        <w:t xml:space="preserve"> Filet</w:t>
      </w:r>
      <w:r w:rsidR="00BF1868" w:rsidRPr="00E410D6">
        <w:rPr>
          <w:rFonts w:ascii="Book Antiqua" w:hAnsi="Book Antiqua"/>
          <w:i/>
          <w:iCs/>
          <w:sz w:val="24"/>
          <w:szCs w:val="24"/>
        </w:rPr>
        <w:t xml:space="preserve"> &amp; </w:t>
      </w:r>
      <w:r>
        <w:rPr>
          <w:rFonts w:ascii="Book Antiqua" w:hAnsi="Book Antiqua"/>
          <w:i/>
          <w:iCs/>
          <w:sz w:val="24"/>
          <w:szCs w:val="24"/>
        </w:rPr>
        <w:t xml:space="preserve">4 oz. </w:t>
      </w:r>
      <w:r w:rsidR="00BF1868" w:rsidRPr="00E410D6">
        <w:rPr>
          <w:rFonts w:ascii="Book Antiqua" w:hAnsi="Book Antiqua"/>
          <w:i/>
          <w:iCs/>
          <w:sz w:val="24"/>
          <w:szCs w:val="24"/>
        </w:rPr>
        <w:t>Crab Cake, Herb Grouper with Crab,</w:t>
      </w:r>
    </w:p>
    <w:p w14:paraId="22970202" w14:textId="124633DA" w:rsidR="00E5336C" w:rsidRPr="00E410D6" w:rsidRDefault="00BF1868" w:rsidP="009070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i/>
          <w:iCs/>
          <w:sz w:val="24"/>
          <w:szCs w:val="24"/>
        </w:rPr>
        <w:t xml:space="preserve"> Stuffed Lobster Tail, Rack of Lamb, Scallops Tocino, Broiled Seafood Combination,  </w:t>
      </w:r>
    </w:p>
    <w:p w14:paraId="11770C03" w14:textId="77777777" w:rsidR="00972702" w:rsidRDefault="00BF1868" w:rsidP="00B8576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i/>
          <w:iCs/>
          <w:sz w:val="24"/>
          <w:szCs w:val="24"/>
        </w:rPr>
        <w:t>Alaskan Halibut</w:t>
      </w:r>
    </w:p>
    <w:p w14:paraId="01872463" w14:textId="77777777" w:rsidR="00430642" w:rsidRDefault="00A410E2" w:rsidP="00B8576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b/>
          <w:bCs/>
          <w:i/>
          <w:iCs/>
          <w:sz w:val="28"/>
          <w:szCs w:val="28"/>
        </w:rPr>
        <w:t xml:space="preserve"> </w:t>
      </w:r>
      <w:r w:rsidRPr="00E410D6">
        <w:rPr>
          <w:rFonts w:ascii="Book Antiqua" w:hAnsi="Book Antiqua"/>
          <w:i/>
          <w:iCs/>
          <w:sz w:val="24"/>
          <w:szCs w:val="24"/>
        </w:rPr>
        <w:t>add $</w:t>
      </w:r>
      <w:r w:rsidR="00CE4DF1" w:rsidRPr="00E410D6">
        <w:rPr>
          <w:rFonts w:ascii="Book Antiqua" w:hAnsi="Book Antiqua"/>
          <w:i/>
          <w:iCs/>
          <w:sz w:val="24"/>
          <w:szCs w:val="24"/>
        </w:rPr>
        <w:t>1</w:t>
      </w:r>
      <w:r w:rsidR="00315611">
        <w:rPr>
          <w:rFonts w:ascii="Book Antiqua" w:hAnsi="Book Antiqua"/>
          <w:i/>
          <w:iCs/>
          <w:sz w:val="24"/>
          <w:szCs w:val="24"/>
        </w:rPr>
        <w:t>3</w:t>
      </w:r>
      <w:r w:rsidRPr="00E410D6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5AA720F7" w14:textId="7F9E9355" w:rsidR="00B85764" w:rsidRPr="00E410D6" w:rsidRDefault="00B85764" w:rsidP="00B85764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 w:rsidRPr="00E410D6">
        <w:rPr>
          <w:rFonts w:ascii="Book Antiqua" w:hAnsi="Book Antiqua"/>
          <w:i/>
          <w:iCs/>
          <w:sz w:val="28"/>
          <w:szCs w:val="28"/>
        </w:rPr>
        <w:br/>
      </w:r>
    </w:p>
    <w:p w14:paraId="4226C76A" w14:textId="5BDF8E85" w:rsidR="008F2AC7" w:rsidRPr="00E410D6" w:rsidRDefault="008F2AC7" w:rsidP="008F2AC7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i/>
          <w:iCs/>
          <w:sz w:val="24"/>
          <w:szCs w:val="24"/>
        </w:rPr>
        <w:t>$</w:t>
      </w:r>
      <w:r w:rsidR="002612A5" w:rsidRPr="00E410D6">
        <w:rPr>
          <w:rFonts w:ascii="Book Antiqua" w:hAnsi="Book Antiqua"/>
          <w:i/>
          <w:iCs/>
          <w:sz w:val="24"/>
          <w:szCs w:val="24"/>
        </w:rPr>
        <w:t>1</w:t>
      </w:r>
      <w:r w:rsidR="006C4BF8">
        <w:rPr>
          <w:rFonts w:ascii="Book Antiqua" w:hAnsi="Book Antiqua"/>
          <w:i/>
          <w:iCs/>
          <w:sz w:val="24"/>
          <w:szCs w:val="24"/>
        </w:rPr>
        <w:t>4</w:t>
      </w:r>
      <w:r w:rsidR="002612A5">
        <w:rPr>
          <w:rFonts w:ascii="Book Antiqua" w:hAnsi="Book Antiqua"/>
          <w:i/>
          <w:iCs/>
          <w:sz w:val="24"/>
          <w:szCs w:val="24"/>
        </w:rPr>
        <w:t xml:space="preserve">0 </w:t>
      </w:r>
      <w:r w:rsidR="002612A5" w:rsidRPr="00E410D6">
        <w:rPr>
          <w:rFonts w:ascii="Book Antiqua" w:hAnsi="Book Antiqua"/>
          <w:i/>
          <w:iCs/>
          <w:sz w:val="24"/>
          <w:szCs w:val="24"/>
        </w:rPr>
        <w:t>per</w:t>
      </w:r>
      <w:r w:rsidRPr="00E410D6">
        <w:rPr>
          <w:rFonts w:ascii="Book Antiqua" w:hAnsi="Book Antiqua"/>
          <w:i/>
          <w:iCs/>
          <w:sz w:val="24"/>
          <w:szCs w:val="24"/>
        </w:rPr>
        <w:t xml:space="preserve"> person</w:t>
      </w:r>
    </w:p>
    <w:p w14:paraId="28EA6942" w14:textId="77777777" w:rsidR="00B85764" w:rsidRDefault="00B85764" w:rsidP="002A7FF7">
      <w:pPr>
        <w:spacing w:after="0"/>
        <w:jc w:val="center"/>
        <w:rPr>
          <w:rFonts w:ascii="Book Antiqua" w:hAnsi="Book Antiqua"/>
          <w:i/>
          <w:iCs/>
          <w:sz w:val="48"/>
          <w:szCs w:val="48"/>
        </w:rPr>
      </w:pPr>
    </w:p>
    <w:p w14:paraId="03C0EBEF" w14:textId="3C00FD5A" w:rsidR="00477585" w:rsidRDefault="00AB6148" w:rsidP="00B540F9">
      <w:pPr>
        <w:spacing w:after="0"/>
        <w:jc w:val="center"/>
        <w:rPr>
          <w:rFonts w:ascii="Book Antiqua" w:hAnsi="Book Antiqua"/>
          <w:i/>
          <w:iCs/>
          <w:sz w:val="48"/>
          <w:szCs w:val="48"/>
        </w:rPr>
      </w:pPr>
      <w:r>
        <w:rPr>
          <w:rFonts w:ascii="Book Antiqua" w:hAnsi="Book Antiqua"/>
          <w:i/>
          <w:iCs/>
          <w:sz w:val="48"/>
          <w:szCs w:val="48"/>
        </w:rPr>
        <w:br w:type="page"/>
      </w:r>
      <w:r w:rsidR="00477585">
        <w:rPr>
          <w:rFonts w:ascii="Book Antiqua" w:hAnsi="Book Antiqua"/>
          <w:i/>
          <w:iCs/>
          <w:sz w:val="48"/>
          <w:szCs w:val="48"/>
        </w:rPr>
        <w:lastRenderedPageBreak/>
        <w:t>Station Service</w:t>
      </w:r>
    </w:p>
    <w:p w14:paraId="1B27D24B" w14:textId="77777777" w:rsidR="00477585" w:rsidRPr="00317A4B" w:rsidRDefault="00477585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61BB5000" w14:textId="77777777" w:rsidR="00477585" w:rsidRPr="00C37403" w:rsidRDefault="00477585" w:rsidP="00477585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b/>
          <w:bCs/>
          <w:i/>
          <w:iCs/>
          <w:sz w:val="28"/>
          <w:szCs w:val="28"/>
        </w:rPr>
        <w:t>Starters</w:t>
      </w:r>
      <w:r w:rsidRPr="00C37403">
        <w:rPr>
          <w:rFonts w:ascii="Book Antiqua" w:hAnsi="Book Antiqua"/>
          <w:b/>
          <w:bCs/>
          <w:i/>
          <w:iCs/>
          <w:sz w:val="28"/>
          <w:szCs w:val="28"/>
        </w:rPr>
        <w:t xml:space="preserve"> – Choice of </w:t>
      </w:r>
      <w:r>
        <w:rPr>
          <w:rFonts w:ascii="Book Antiqua" w:hAnsi="Book Antiqua"/>
          <w:b/>
          <w:bCs/>
          <w:i/>
          <w:iCs/>
          <w:sz w:val="28"/>
          <w:szCs w:val="28"/>
        </w:rPr>
        <w:t>One</w:t>
      </w:r>
    </w:p>
    <w:p w14:paraId="69F8F826" w14:textId="77777777" w:rsidR="00477585" w:rsidRPr="00874A65" w:rsidRDefault="00477585" w:rsidP="00477585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874A65">
        <w:rPr>
          <w:rFonts w:ascii="Book Antiqua" w:hAnsi="Book Antiqua"/>
          <w:b/>
          <w:bCs/>
          <w:i/>
          <w:iCs/>
          <w:sz w:val="28"/>
          <w:szCs w:val="28"/>
        </w:rPr>
        <w:t xml:space="preserve">Caesar </w:t>
      </w:r>
      <w:r w:rsidRPr="00B540F9">
        <w:rPr>
          <w:rFonts w:ascii="Book Antiqua" w:hAnsi="Book Antiqua"/>
          <w:b/>
          <w:bCs/>
          <w:i/>
          <w:iCs/>
          <w:sz w:val="24"/>
          <w:szCs w:val="24"/>
        </w:rPr>
        <w:t>Salad</w:t>
      </w:r>
    </w:p>
    <w:p w14:paraId="0F54B614" w14:textId="5B09C748" w:rsidR="00477585" w:rsidRPr="00C85E41" w:rsidRDefault="00B540F9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R</w:t>
      </w:r>
      <w:r w:rsidR="00477585" w:rsidRPr="00C85E41">
        <w:rPr>
          <w:rFonts w:ascii="Book Antiqua" w:hAnsi="Book Antiqua"/>
          <w:i/>
          <w:iCs/>
          <w:sz w:val="24"/>
          <w:szCs w:val="24"/>
        </w:rPr>
        <w:t xml:space="preserve">omaine lettuce with homemade croutons, </w:t>
      </w:r>
      <w:r>
        <w:rPr>
          <w:rFonts w:ascii="Book Antiqua" w:hAnsi="Book Antiqua"/>
          <w:i/>
          <w:iCs/>
          <w:sz w:val="24"/>
          <w:szCs w:val="24"/>
        </w:rPr>
        <w:t>homemade</w:t>
      </w:r>
      <w:r w:rsidR="00477585" w:rsidRPr="00C85E41">
        <w:rPr>
          <w:rFonts w:ascii="Book Antiqua" w:hAnsi="Book Antiqua"/>
          <w:i/>
          <w:iCs/>
          <w:sz w:val="24"/>
          <w:szCs w:val="24"/>
        </w:rPr>
        <w:t xml:space="preserve"> Caesar dressing</w:t>
      </w:r>
      <w:r>
        <w:rPr>
          <w:rFonts w:ascii="Book Antiqua" w:hAnsi="Book Antiqua"/>
          <w:i/>
          <w:iCs/>
          <w:sz w:val="24"/>
          <w:szCs w:val="24"/>
        </w:rPr>
        <w:t xml:space="preserve"> and</w:t>
      </w:r>
      <w:r w:rsidR="00477585" w:rsidRPr="00C85E41">
        <w:rPr>
          <w:rFonts w:ascii="Book Antiqua" w:hAnsi="Book Antiqua"/>
          <w:i/>
          <w:iCs/>
          <w:sz w:val="24"/>
          <w:szCs w:val="24"/>
        </w:rPr>
        <w:t xml:space="preserve"> grated parmesan</w:t>
      </w:r>
    </w:p>
    <w:p w14:paraId="3FD9E2CD" w14:textId="77777777" w:rsidR="00477585" w:rsidRPr="00B540F9" w:rsidRDefault="00477585" w:rsidP="00477585">
      <w:pPr>
        <w:spacing w:after="0"/>
        <w:jc w:val="center"/>
        <w:rPr>
          <w:rFonts w:ascii="Book Antiqua" w:hAnsi="Book Antiqua"/>
          <w:b/>
          <w:bCs/>
          <w:i/>
          <w:iCs/>
          <w:sz w:val="24"/>
          <w:szCs w:val="24"/>
        </w:rPr>
      </w:pPr>
      <w:r w:rsidRPr="00B540F9">
        <w:rPr>
          <w:rFonts w:ascii="Book Antiqua" w:hAnsi="Book Antiqua"/>
          <w:b/>
          <w:bCs/>
          <w:i/>
          <w:iCs/>
          <w:sz w:val="24"/>
          <w:szCs w:val="24"/>
        </w:rPr>
        <w:t>Garden Salad</w:t>
      </w:r>
    </w:p>
    <w:p w14:paraId="24DE9B88" w14:textId="52F6AEDC" w:rsidR="00477585" w:rsidRDefault="00B540F9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L</w:t>
      </w:r>
      <w:r w:rsidR="00477585">
        <w:rPr>
          <w:rFonts w:ascii="Book Antiqua" w:hAnsi="Book Antiqua"/>
          <w:i/>
          <w:iCs/>
          <w:sz w:val="24"/>
          <w:szCs w:val="24"/>
        </w:rPr>
        <w:t>ettuce</w:t>
      </w:r>
      <w:r>
        <w:rPr>
          <w:rFonts w:ascii="Book Antiqua" w:hAnsi="Book Antiqua"/>
          <w:i/>
          <w:iCs/>
          <w:sz w:val="24"/>
          <w:szCs w:val="24"/>
        </w:rPr>
        <w:t xml:space="preserve"> </w:t>
      </w:r>
      <w:proofErr w:type="gramStart"/>
      <w:r>
        <w:rPr>
          <w:rFonts w:ascii="Book Antiqua" w:hAnsi="Book Antiqua"/>
          <w:i/>
          <w:iCs/>
          <w:sz w:val="24"/>
          <w:szCs w:val="24"/>
        </w:rPr>
        <w:t>blend</w:t>
      </w:r>
      <w:proofErr w:type="gramEnd"/>
      <w:r w:rsidR="00477585">
        <w:rPr>
          <w:rFonts w:ascii="Book Antiqua" w:hAnsi="Book Antiqua"/>
          <w:i/>
          <w:iCs/>
          <w:sz w:val="24"/>
          <w:szCs w:val="24"/>
        </w:rPr>
        <w:t xml:space="preserve"> with vegetables, cranberry raisins, and a seasonal vinaigrette</w:t>
      </w:r>
    </w:p>
    <w:p w14:paraId="0B0167B5" w14:textId="5DCCA65B" w:rsidR="00477585" w:rsidRPr="00B540F9" w:rsidRDefault="00B540F9" w:rsidP="00477585">
      <w:pPr>
        <w:spacing w:after="0"/>
        <w:jc w:val="center"/>
        <w:rPr>
          <w:rFonts w:ascii="Book Antiqua" w:hAnsi="Book Antiqua"/>
          <w:b/>
          <w:bCs/>
          <w:i/>
          <w:iCs/>
          <w:sz w:val="24"/>
          <w:szCs w:val="24"/>
        </w:rPr>
      </w:pPr>
      <w:r w:rsidRPr="00B540F9">
        <w:rPr>
          <w:rFonts w:ascii="Book Antiqua" w:hAnsi="Book Antiqua"/>
          <w:b/>
          <w:bCs/>
          <w:i/>
          <w:iCs/>
          <w:sz w:val="24"/>
          <w:szCs w:val="24"/>
        </w:rPr>
        <w:t xml:space="preserve">Homemade </w:t>
      </w:r>
      <w:r w:rsidR="00477585" w:rsidRPr="00B540F9">
        <w:rPr>
          <w:rFonts w:ascii="Book Antiqua" w:hAnsi="Book Antiqua"/>
          <w:b/>
          <w:bCs/>
          <w:i/>
          <w:iCs/>
          <w:sz w:val="24"/>
          <w:szCs w:val="24"/>
        </w:rPr>
        <w:t>Soup</w:t>
      </w:r>
    </w:p>
    <w:p w14:paraId="36B6B95B" w14:textId="356CA547" w:rsidR="00477585" w:rsidRDefault="00477585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C85E41">
        <w:rPr>
          <w:rFonts w:ascii="Book Antiqua" w:hAnsi="Book Antiqua"/>
          <w:i/>
          <w:iCs/>
          <w:sz w:val="24"/>
          <w:szCs w:val="24"/>
        </w:rPr>
        <w:t>Chicken Corn Chowder, Chicken Noodle, Tomato Basil, Cream of Broccoli, Italian Wedding</w:t>
      </w:r>
      <w:r>
        <w:rPr>
          <w:rFonts w:ascii="Book Antiqua" w:hAnsi="Book Antiqua"/>
          <w:i/>
          <w:iCs/>
          <w:sz w:val="24"/>
          <w:szCs w:val="24"/>
        </w:rPr>
        <w:t>,</w:t>
      </w:r>
      <w:r w:rsidR="00B540F9">
        <w:rPr>
          <w:rFonts w:ascii="Book Antiqua" w:hAnsi="Book Antiqua"/>
          <w:i/>
          <w:iCs/>
          <w:sz w:val="24"/>
          <w:szCs w:val="24"/>
        </w:rPr>
        <w:t xml:space="preserve"> </w:t>
      </w:r>
      <w:r w:rsidRPr="00C85E41">
        <w:rPr>
          <w:rFonts w:ascii="Book Antiqua" w:hAnsi="Book Antiqua"/>
          <w:i/>
          <w:iCs/>
          <w:sz w:val="24"/>
          <w:szCs w:val="24"/>
        </w:rPr>
        <w:t>Seasonal Bisque, Clam Casino, Clam Chowder, Crab Chowder</w:t>
      </w:r>
    </w:p>
    <w:p w14:paraId="1AF1B007" w14:textId="7B8EAD00" w:rsidR="00477585" w:rsidRPr="00B540F9" w:rsidRDefault="00477585" w:rsidP="00477585">
      <w:pPr>
        <w:spacing w:after="0"/>
        <w:jc w:val="center"/>
        <w:rPr>
          <w:rFonts w:ascii="Book Antiqua" w:hAnsi="Book Antiqua"/>
          <w:b/>
          <w:bCs/>
          <w:i/>
          <w:iCs/>
          <w:color w:val="FF0000"/>
          <w:sz w:val="24"/>
          <w:szCs w:val="24"/>
        </w:rPr>
      </w:pPr>
      <w:r w:rsidRPr="00B540F9">
        <w:rPr>
          <w:rFonts w:ascii="Book Antiqua" w:hAnsi="Book Antiqua"/>
          <w:b/>
          <w:bCs/>
          <w:i/>
          <w:iCs/>
          <w:sz w:val="24"/>
          <w:szCs w:val="24"/>
        </w:rPr>
        <w:t>Caprese Salad</w:t>
      </w:r>
    </w:p>
    <w:p w14:paraId="44FAB976" w14:textId="469187CF" w:rsidR="00477585" w:rsidRDefault="00477585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Tomatoes, fragrant basil, and mozzarella; drizzled with balsamic reduction</w:t>
      </w:r>
    </w:p>
    <w:p w14:paraId="5813FCFE" w14:textId="5EDB92B8" w:rsidR="0096386F" w:rsidRPr="00E410D6" w:rsidRDefault="0096386F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b/>
          <w:bCs/>
          <w:i/>
          <w:iCs/>
          <w:sz w:val="24"/>
          <w:szCs w:val="24"/>
        </w:rPr>
        <w:t>Antipasto</w:t>
      </w:r>
      <w:r w:rsidR="00CE4DF1" w:rsidRPr="00E410D6">
        <w:rPr>
          <w:rFonts w:ascii="Book Antiqua" w:hAnsi="Book Antiqua"/>
          <w:b/>
          <w:bCs/>
          <w:i/>
          <w:iCs/>
          <w:sz w:val="24"/>
          <w:szCs w:val="24"/>
        </w:rPr>
        <w:t xml:space="preserve"> Salad</w:t>
      </w:r>
      <w:r w:rsidRPr="00E410D6">
        <w:rPr>
          <w:rFonts w:ascii="Book Antiqua" w:hAnsi="Book Antiqua"/>
          <w:i/>
          <w:iCs/>
          <w:sz w:val="24"/>
          <w:szCs w:val="24"/>
        </w:rPr>
        <w:t xml:space="preserve"> add $</w:t>
      </w:r>
      <w:r w:rsidR="00CE4DF1" w:rsidRPr="00E410D6">
        <w:rPr>
          <w:rFonts w:ascii="Book Antiqua" w:hAnsi="Book Antiqua"/>
          <w:i/>
          <w:iCs/>
          <w:sz w:val="24"/>
          <w:szCs w:val="24"/>
        </w:rPr>
        <w:t>4</w:t>
      </w:r>
      <w:r w:rsidRPr="00E410D6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6A6ED7AC" w14:textId="272F4228" w:rsidR="0096386F" w:rsidRPr="00E410D6" w:rsidRDefault="0096386F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E410D6">
        <w:rPr>
          <w:rFonts w:ascii="Book Antiqua" w:hAnsi="Book Antiqua"/>
          <w:i/>
          <w:iCs/>
          <w:sz w:val="24"/>
          <w:szCs w:val="24"/>
        </w:rPr>
        <w:t>Imported and domestic meats and cheeses with olives &amp; peppers</w:t>
      </w:r>
    </w:p>
    <w:p w14:paraId="61A9B131" w14:textId="77777777" w:rsidR="00477585" w:rsidRDefault="00477585" w:rsidP="00477585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</w:p>
    <w:p w14:paraId="45FF9006" w14:textId="339A4034" w:rsidR="00477585" w:rsidRPr="00C37403" w:rsidRDefault="00477585" w:rsidP="00477585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b/>
          <w:bCs/>
          <w:i/>
          <w:iCs/>
          <w:sz w:val="28"/>
          <w:szCs w:val="28"/>
        </w:rPr>
        <w:t>Carving Station</w:t>
      </w:r>
      <w:r w:rsidRPr="00C85E41">
        <w:rPr>
          <w:rFonts w:ascii="Book Antiqua" w:hAnsi="Book Antiqua"/>
          <w:b/>
          <w:bCs/>
          <w:i/>
          <w:iCs/>
          <w:sz w:val="28"/>
          <w:szCs w:val="28"/>
        </w:rPr>
        <w:t xml:space="preserve"> –</w:t>
      </w:r>
      <w:r w:rsidRPr="00C37403">
        <w:rPr>
          <w:rFonts w:ascii="Book Antiqua" w:hAnsi="Book Antiqua"/>
          <w:b/>
          <w:bCs/>
          <w:i/>
          <w:iCs/>
          <w:sz w:val="28"/>
          <w:szCs w:val="28"/>
        </w:rPr>
        <w:t xml:space="preserve"> Choice of </w:t>
      </w:r>
      <w:r>
        <w:rPr>
          <w:rFonts w:ascii="Book Antiqua" w:hAnsi="Book Antiqua"/>
          <w:b/>
          <w:bCs/>
          <w:i/>
          <w:iCs/>
          <w:sz w:val="28"/>
          <w:szCs w:val="28"/>
        </w:rPr>
        <w:t>Two</w:t>
      </w:r>
    </w:p>
    <w:p w14:paraId="78450D3E" w14:textId="722CDECC" w:rsidR="00477585" w:rsidRPr="00BA4241" w:rsidRDefault="00477585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Prime Rib au Jus, Oven 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Roasted Turkey, Stuffed Pork Loin, </w:t>
      </w:r>
      <w:r w:rsidR="00CE4DF1" w:rsidRPr="00BA4241">
        <w:rPr>
          <w:rFonts w:ascii="Book Antiqua" w:hAnsi="Book Antiqua"/>
          <w:i/>
          <w:iCs/>
          <w:sz w:val="24"/>
          <w:szCs w:val="24"/>
        </w:rPr>
        <w:t>Honey Glazed</w:t>
      </w:r>
      <w:r w:rsidR="00E159FF" w:rsidRPr="00BA4241">
        <w:rPr>
          <w:rFonts w:ascii="Book Antiqua" w:hAnsi="Book Antiqua"/>
          <w:i/>
          <w:iCs/>
          <w:sz w:val="24"/>
          <w:szCs w:val="24"/>
        </w:rPr>
        <w:t xml:space="preserve"> Ham,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 </w:t>
      </w:r>
    </w:p>
    <w:p w14:paraId="061E3198" w14:textId="23370227" w:rsidR="00E159FF" w:rsidRPr="00BA4241" w:rsidRDefault="00E159FF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>Filet Mignon – add $</w:t>
      </w:r>
      <w:r w:rsidR="00B83153">
        <w:rPr>
          <w:rFonts w:ascii="Book Antiqua" w:hAnsi="Book Antiqua"/>
          <w:i/>
          <w:iCs/>
          <w:sz w:val="24"/>
          <w:szCs w:val="24"/>
        </w:rPr>
        <w:t>10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0C1A0647" w14:textId="7322F19E" w:rsidR="00477585" w:rsidRDefault="00CE4DF1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>Rack of Lamb – add $1</w:t>
      </w:r>
      <w:r w:rsidR="00B83153">
        <w:rPr>
          <w:rFonts w:ascii="Book Antiqua" w:hAnsi="Book Antiqua"/>
          <w:i/>
          <w:iCs/>
          <w:sz w:val="24"/>
          <w:szCs w:val="24"/>
        </w:rPr>
        <w:t>2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00EDAFAF" w14:textId="77777777" w:rsidR="008A4937" w:rsidRDefault="008A4937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640AB3B3" w14:textId="5A47F65A" w:rsidR="00477585" w:rsidRPr="00C37403" w:rsidRDefault="00477585" w:rsidP="00477585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b/>
          <w:bCs/>
          <w:i/>
          <w:iCs/>
          <w:sz w:val="28"/>
          <w:szCs w:val="28"/>
        </w:rPr>
        <w:t>Pasta Station</w:t>
      </w:r>
    </w:p>
    <w:p w14:paraId="7B9BCC38" w14:textId="77CCEF9B" w:rsidR="00477585" w:rsidRPr="00BA4241" w:rsidRDefault="00477585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Pasta with Chicken and Julienne </w:t>
      </w:r>
      <w:r w:rsidRPr="00BA4241">
        <w:rPr>
          <w:rFonts w:ascii="Book Antiqua" w:hAnsi="Book Antiqua"/>
          <w:i/>
          <w:iCs/>
          <w:sz w:val="24"/>
          <w:szCs w:val="24"/>
        </w:rPr>
        <w:t>Vegetable</w:t>
      </w:r>
      <w:r w:rsidR="00CE4DF1" w:rsidRPr="00BA4241">
        <w:rPr>
          <w:rFonts w:ascii="Book Antiqua" w:hAnsi="Book Antiqua"/>
          <w:i/>
          <w:iCs/>
          <w:sz w:val="24"/>
          <w:szCs w:val="24"/>
        </w:rPr>
        <w:t>s</w:t>
      </w:r>
    </w:p>
    <w:p w14:paraId="7ECBF66B" w14:textId="189C0CDE" w:rsidR="00477585" w:rsidRPr="00BA4241" w:rsidRDefault="00477585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 xml:space="preserve">Choice of Two Sauces: Marinara, </w:t>
      </w:r>
      <w:r w:rsidR="00CE4DF1" w:rsidRPr="00BA4241">
        <w:rPr>
          <w:rFonts w:ascii="Book Antiqua" w:hAnsi="Book Antiqua"/>
          <w:i/>
          <w:iCs/>
          <w:sz w:val="24"/>
          <w:szCs w:val="24"/>
        </w:rPr>
        <w:t>Scampi, Rosa</w:t>
      </w:r>
      <w:r w:rsidRPr="00BA4241">
        <w:rPr>
          <w:rFonts w:ascii="Book Antiqua" w:hAnsi="Book Antiqua"/>
          <w:i/>
          <w:iCs/>
          <w:sz w:val="24"/>
          <w:szCs w:val="24"/>
        </w:rPr>
        <w:t>, Alfredo, Fra Diavolo</w:t>
      </w:r>
      <w:r w:rsidR="00B540F9" w:rsidRPr="00BA4241">
        <w:rPr>
          <w:rFonts w:ascii="Book Antiqua" w:hAnsi="Book Antiqua"/>
          <w:i/>
          <w:iCs/>
          <w:sz w:val="24"/>
          <w:szCs w:val="24"/>
        </w:rPr>
        <w:t>, a la Vodka</w:t>
      </w:r>
      <w:r w:rsidR="00B540F9" w:rsidRPr="00BA4241">
        <w:rPr>
          <w:rFonts w:ascii="Book Antiqua" w:hAnsi="Book Antiqua"/>
          <w:i/>
          <w:iCs/>
          <w:sz w:val="24"/>
          <w:szCs w:val="24"/>
        </w:rPr>
        <w:br/>
      </w:r>
      <w:r w:rsidR="00B540F9" w:rsidRPr="00BA4241">
        <w:rPr>
          <w:rFonts w:ascii="Book Antiqua" w:hAnsi="Book Antiqua"/>
          <w:b/>
          <w:bCs/>
          <w:i/>
          <w:iCs/>
          <w:sz w:val="24"/>
          <w:szCs w:val="24"/>
        </w:rPr>
        <w:t>Pasting Topping Option – Choice of Two</w:t>
      </w:r>
      <w:r w:rsidR="00B540F9" w:rsidRPr="00BA4241">
        <w:rPr>
          <w:rFonts w:ascii="Book Antiqua" w:hAnsi="Book Antiqua"/>
          <w:i/>
          <w:iCs/>
          <w:sz w:val="24"/>
          <w:szCs w:val="24"/>
        </w:rPr>
        <w:t xml:space="preserve"> add $</w:t>
      </w:r>
      <w:r w:rsidR="00CE4DF1" w:rsidRPr="00BA4241">
        <w:rPr>
          <w:rFonts w:ascii="Book Antiqua" w:hAnsi="Book Antiqua"/>
          <w:i/>
          <w:iCs/>
          <w:sz w:val="24"/>
          <w:szCs w:val="24"/>
        </w:rPr>
        <w:t xml:space="preserve">8 </w:t>
      </w:r>
      <w:r w:rsidR="00B540F9" w:rsidRPr="00BA4241">
        <w:rPr>
          <w:rFonts w:ascii="Book Antiqua" w:hAnsi="Book Antiqua"/>
          <w:i/>
          <w:iCs/>
          <w:sz w:val="24"/>
          <w:szCs w:val="24"/>
        </w:rPr>
        <w:t>per person</w:t>
      </w:r>
    </w:p>
    <w:p w14:paraId="4FF97FC1" w14:textId="0252917A" w:rsidR="00B540F9" w:rsidRPr="00BA4241" w:rsidRDefault="00B540F9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>Shrimp, Scallops, Chicken,</w:t>
      </w:r>
      <w:r w:rsidR="00CE4DF1" w:rsidRPr="00BA4241">
        <w:rPr>
          <w:rFonts w:ascii="Book Antiqua" w:hAnsi="Book Antiqua"/>
          <w:i/>
          <w:iCs/>
          <w:sz w:val="24"/>
          <w:szCs w:val="24"/>
        </w:rPr>
        <w:t xml:space="preserve"> or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 Filet </w:t>
      </w:r>
      <w:r w:rsidR="00CE4DF1" w:rsidRPr="00BA4241">
        <w:rPr>
          <w:rFonts w:ascii="Book Antiqua" w:hAnsi="Book Antiqua"/>
          <w:i/>
          <w:iCs/>
          <w:sz w:val="24"/>
          <w:szCs w:val="24"/>
        </w:rPr>
        <w:t>Medallions</w:t>
      </w:r>
    </w:p>
    <w:p w14:paraId="790F26E5" w14:textId="359A2ED6" w:rsidR="00477585" w:rsidRPr="00BA4241" w:rsidRDefault="00477585" w:rsidP="00477585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4"/>
          <w:szCs w:val="24"/>
        </w:rPr>
        <w:br/>
      </w:r>
      <w:r>
        <w:rPr>
          <w:rFonts w:ascii="Book Antiqua" w:hAnsi="Book Antiqua"/>
          <w:b/>
          <w:bCs/>
          <w:i/>
          <w:iCs/>
          <w:sz w:val="28"/>
          <w:szCs w:val="28"/>
        </w:rPr>
        <w:t>Side</w:t>
      </w:r>
      <w:r w:rsidR="00CE4DF1">
        <w:rPr>
          <w:rFonts w:ascii="Book Antiqua" w:hAnsi="Book Antiqua"/>
          <w:b/>
          <w:bCs/>
          <w:i/>
          <w:iCs/>
          <w:sz w:val="28"/>
          <w:szCs w:val="28"/>
        </w:rPr>
        <w:t>s</w:t>
      </w:r>
      <w:r>
        <w:rPr>
          <w:rFonts w:ascii="Book Antiqua" w:hAnsi="Book Antiqua"/>
          <w:b/>
          <w:bCs/>
          <w:i/>
          <w:iCs/>
          <w:sz w:val="28"/>
          <w:szCs w:val="28"/>
        </w:rPr>
        <w:t xml:space="preserve"> Station</w:t>
      </w:r>
      <w:r w:rsidRPr="00C85E41">
        <w:rPr>
          <w:rFonts w:ascii="Book Antiqua" w:hAnsi="Book Antiqua"/>
          <w:b/>
          <w:bCs/>
          <w:i/>
          <w:iCs/>
          <w:sz w:val="28"/>
          <w:szCs w:val="28"/>
        </w:rPr>
        <w:t xml:space="preserve"> –</w:t>
      </w:r>
      <w:r w:rsidRPr="00C37403">
        <w:rPr>
          <w:rFonts w:ascii="Book Antiqua" w:hAnsi="Book Antiqua"/>
          <w:b/>
          <w:bCs/>
          <w:i/>
          <w:iCs/>
          <w:sz w:val="28"/>
          <w:szCs w:val="28"/>
        </w:rPr>
        <w:t xml:space="preserve"> Choice of </w:t>
      </w:r>
      <w:r>
        <w:rPr>
          <w:rFonts w:ascii="Book Antiqua" w:hAnsi="Book Antiqua"/>
          <w:b/>
          <w:bCs/>
          <w:i/>
          <w:iCs/>
          <w:sz w:val="28"/>
          <w:szCs w:val="28"/>
        </w:rPr>
        <w:t>Two</w:t>
      </w:r>
    </w:p>
    <w:p w14:paraId="587A2223" w14:textId="77777777" w:rsidR="001810BB" w:rsidRDefault="00477585" w:rsidP="001810BB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 xml:space="preserve">Green Beans Almondine, Vegetable Medley, Sweet </w:t>
      </w:r>
      <w:r w:rsidR="00CE4DF1" w:rsidRPr="00BA4241">
        <w:rPr>
          <w:rFonts w:ascii="Book Antiqua" w:hAnsi="Book Antiqua"/>
          <w:i/>
          <w:iCs/>
          <w:sz w:val="24"/>
          <w:szCs w:val="24"/>
        </w:rPr>
        <w:t>Corn, Glazed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 Carrots, </w:t>
      </w:r>
      <w:r w:rsidR="00CE4DF1" w:rsidRPr="00BA4241">
        <w:rPr>
          <w:rFonts w:ascii="Book Antiqua" w:hAnsi="Book Antiqua"/>
          <w:i/>
          <w:iCs/>
          <w:sz w:val="24"/>
          <w:szCs w:val="24"/>
        </w:rPr>
        <w:t>Roasted Asparagus</w:t>
      </w:r>
      <w:r w:rsidR="00E159FF" w:rsidRPr="00BA4241">
        <w:rPr>
          <w:rFonts w:ascii="Book Antiqua" w:hAnsi="Book Antiqua"/>
          <w:i/>
          <w:iCs/>
          <w:sz w:val="24"/>
          <w:szCs w:val="24"/>
        </w:rPr>
        <w:t>, Mashed Potatoes, Rice Pilaf, Roasted Red Potatoes, Baked Potato</w:t>
      </w:r>
      <w:r w:rsidR="00CE4DF1" w:rsidRPr="00BA4241">
        <w:rPr>
          <w:rFonts w:ascii="Book Antiqua" w:hAnsi="Book Antiqua"/>
          <w:i/>
          <w:iCs/>
          <w:sz w:val="24"/>
          <w:szCs w:val="24"/>
        </w:rPr>
        <w:t>, Potatoes Au Gratin</w:t>
      </w:r>
      <w:r w:rsidR="001810BB">
        <w:rPr>
          <w:rFonts w:ascii="Book Antiqua" w:hAnsi="Book Antiqua"/>
          <w:i/>
          <w:iCs/>
          <w:sz w:val="24"/>
          <w:szCs w:val="24"/>
        </w:rPr>
        <w:t xml:space="preserve">, </w:t>
      </w:r>
    </w:p>
    <w:p w14:paraId="0EF7BB4A" w14:textId="566414AD" w:rsidR="001810BB" w:rsidRDefault="001810BB" w:rsidP="001810BB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Baked Mac &amp; Cheese</w:t>
      </w:r>
    </w:p>
    <w:p w14:paraId="5D6F83EB" w14:textId="50D8C80B" w:rsidR="00477585" w:rsidRPr="00BA4241" w:rsidRDefault="00477585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7560C4A4" w14:textId="1C64CCCE" w:rsidR="0096386F" w:rsidRDefault="0096386F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1A24BC12" w14:textId="47072B26" w:rsidR="00477585" w:rsidRDefault="00477585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Includes </w:t>
      </w:r>
      <w:r w:rsidRPr="00BE6E8B">
        <w:rPr>
          <w:rFonts w:ascii="Book Antiqua" w:hAnsi="Book Antiqua"/>
          <w:i/>
          <w:iCs/>
          <w:sz w:val="24"/>
          <w:szCs w:val="24"/>
        </w:rPr>
        <w:t>Soda, Coffee, Hot and Iced Tea</w:t>
      </w:r>
    </w:p>
    <w:p w14:paraId="0E4FAF05" w14:textId="77777777" w:rsidR="00477585" w:rsidRPr="00BE6E8B" w:rsidRDefault="00477585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12CFBA64" w14:textId="04F02760" w:rsidR="00477585" w:rsidRPr="00C85E41" w:rsidRDefault="00477585" w:rsidP="0047758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$1</w:t>
      </w:r>
      <w:r w:rsidR="008A4937">
        <w:rPr>
          <w:rFonts w:ascii="Book Antiqua" w:hAnsi="Book Antiqua"/>
          <w:i/>
          <w:iCs/>
          <w:sz w:val="24"/>
          <w:szCs w:val="24"/>
        </w:rPr>
        <w:t>5</w:t>
      </w:r>
      <w:r>
        <w:rPr>
          <w:rFonts w:ascii="Book Antiqua" w:hAnsi="Book Antiqua"/>
          <w:i/>
          <w:iCs/>
          <w:sz w:val="24"/>
          <w:szCs w:val="24"/>
        </w:rPr>
        <w:t>0 per person</w:t>
      </w:r>
    </w:p>
    <w:p w14:paraId="269B709F" w14:textId="77777777" w:rsidR="00CE4DF1" w:rsidRDefault="00CE4DF1" w:rsidP="002A7D54">
      <w:pPr>
        <w:spacing w:after="0"/>
        <w:jc w:val="center"/>
        <w:rPr>
          <w:rFonts w:ascii="Book Antiqua" w:hAnsi="Book Antiqua"/>
          <w:i/>
          <w:iCs/>
          <w:sz w:val="48"/>
          <w:szCs w:val="48"/>
        </w:rPr>
      </w:pPr>
    </w:p>
    <w:p w14:paraId="0A5E5471" w14:textId="77777777" w:rsidR="00CE4DF1" w:rsidRDefault="00CE4DF1" w:rsidP="002A7D54">
      <w:pPr>
        <w:spacing w:after="0"/>
        <w:jc w:val="center"/>
        <w:rPr>
          <w:rFonts w:ascii="Book Antiqua" w:hAnsi="Book Antiqua"/>
          <w:i/>
          <w:iCs/>
          <w:sz w:val="48"/>
          <w:szCs w:val="48"/>
        </w:rPr>
      </w:pPr>
    </w:p>
    <w:p w14:paraId="17D31907" w14:textId="343C5A3B" w:rsidR="002A7D54" w:rsidRDefault="002A7D54" w:rsidP="002A7D54">
      <w:pPr>
        <w:spacing w:after="0"/>
        <w:jc w:val="center"/>
        <w:rPr>
          <w:rFonts w:ascii="Book Antiqua" w:hAnsi="Book Antiqua"/>
          <w:i/>
          <w:iCs/>
          <w:sz w:val="48"/>
          <w:szCs w:val="48"/>
        </w:rPr>
      </w:pPr>
      <w:r>
        <w:rPr>
          <w:rFonts w:ascii="Book Antiqua" w:hAnsi="Book Antiqua"/>
          <w:i/>
          <w:iCs/>
          <w:sz w:val="48"/>
          <w:szCs w:val="48"/>
        </w:rPr>
        <w:t>Buffet Service</w:t>
      </w:r>
    </w:p>
    <w:p w14:paraId="1873CE81" w14:textId="77777777" w:rsidR="002A7D54" w:rsidRPr="00317A4B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2DC5DDBE" w14:textId="77777777" w:rsidR="002A7D54" w:rsidRPr="00C37403" w:rsidRDefault="002A7D54" w:rsidP="002A7D54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b/>
          <w:bCs/>
          <w:i/>
          <w:iCs/>
          <w:sz w:val="28"/>
          <w:szCs w:val="28"/>
        </w:rPr>
        <w:t>Starters</w:t>
      </w:r>
      <w:r w:rsidRPr="00C37403">
        <w:rPr>
          <w:rFonts w:ascii="Book Antiqua" w:hAnsi="Book Antiqua"/>
          <w:b/>
          <w:bCs/>
          <w:i/>
          <w:iCs/>
          <w:sz w:val="28"/>
          <w:szCs w:val="28"/>
        </w:rPr>
        <w:t xml:space="preserve"> – Choice of </w:t>
      </w:r>
      <w:r>
        <w:rPr>
          <w:rFonts w:ascii="Book Antiqua" w:hAnsi="Book Antiqua"/>
          <w:b/>
          <w:bCs/>
          <w:i/>
          <w:iCs/>
          <w:sz w:val="28"/>
          <w:szCs w:val="28"/>
        </w:rPr>
        <w:t>One</w:t>
      </w:r>
    </w:p>
    <w:p w14:paraId="1AD88251" w14:textId="77777777" w:rsidR="002A7D54" w:rsidRPr="00874A65" w:rsidRDefault="002A7D54" w:rsidP="002A7D54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874A65">
        <w:rPr>
          <w:rFonts w:ascii="Book Antiqua" w:hAnsi="Book Antiqua"/>
          <w:b/>
          <w:bCs/>
          <w:i/>
          <w:iCs/>
          <w:sz w:val="28"/>
          <w:szCs w:val="28"/>
        </w:rPr>
        <w:t xml:space="preserve">Caesar </w:t>
      </w:r>
      <w:r w:rsidRPr="00B540F9">
        <w:rPr>
          <w:rFonts w:ascii="Book Antiqua" w:hAnsi="Book Antiqua"/>
          <w:b/>
          <w:bCs/>
          <w:i/>
          <w:iCs/>
          <w:sz w:val="24"/>
          <w:szCs w:val="24"/>
        </w:rPr>
        <w:t>Salad</w:t>
      </w:r>
    </w:p>
    <w:p w14:paraId="7F0C0B0E" w14:textId="77777777" w:rsidR="002A7D54" w:rsidRPr="00C85E41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R</w:t>
      </w:r>
      <w:r w:rsidRPr="00C85E41">
        <w:rPr>
          <w:rFonts w:ascii="Book Antiqua" w:hAnsi="Book Antiqua"/>
          <w:i/>
          <w:iCs/>
          <w:sz w:val="24"/>
          <w:szCs w:val="24"/>
        </w:rPr>
        <w:t xml:space="preserve">omaine lettuce with homemade croutons, </w:t>
      </w:r>
      <w:r>
        <w:rPr>
          <w:rFonts w:ascii="Book Antiqua" w:hAnsi="Book Antiqua"/>
          <w:i/>
          <w:iCs/>
          <w:sz w:val="24"/>
          <w:szCs w:val="24"/>
        </w:rPr>
        <w:t>homemade</w:t>
      </w:r>
      <w:r w:rsidRPr="00C85E41">
        <w:rPr>
          <w:rFonts w:ascii="Book Antiqua" w:hAnsi="Book Antiqua"/>
          <w:i/>
          <w:iCs/>
          <w:sz w:val="24"/>
          <w:szCs w:val="24"/>
        </w:rPr>
        <w:t xml:space="preserve"> Caesar dressing</w:t>
      </w:r>
      <w:r>
        <w:rPr>
          <w:rFonts w:ascii="Book Antiqua" w:hAnsi="Book Antiqua"/>
          <w:i/>
          <w:iCs/>
          <w:sz w:val="24"/>
          <w:szCs w:val="24"/>
        </w:rPr>
        <w:t xml:space="preserve"> and</w:t>
      </w:r>
      <w:r w:rsidRPr="00C85E41">
        <w:rPr>
          <w:rFonts w:ascii="Book Antiqua" w:hAnsi="Book Antiqua"/>
          <w:i/>
          <w:iCs/>
          <w:sz w:val="24"/>
          <w:szCs w:val="24"/>
        </w:rPr>
        <w:t xml:space="preserve"> grated parmesan</w:t>
      </w:r>
    </w:p>
    <w:p w14:paraId="0C1109AE" w14:textId="77777777" w:rsidR="002A7D54" w:rsidRPr="00B540F9" w:rsidRDefault="002A7D54" w:rsidP="002A7D54">
      <w:pPr>
        <w:spacing w:after="0"/>
        <w:jc w:val="center"/>
        <w:rPr>
          <w:rFonts w:ascii="Book Antiqua" w:hAnsi="Book Antiqua"/>
          <w:b/>
          <w:bCs/>
          <w:i/>
          <w:iCs/>
          <w:sz w:val="24"/>
          <w:szCs w:val="24"/>
        </w:rPr>
      </w:pPr>
      <w:r w:rsidRPr="00B540F9">
        <w:rPr>
          <w:rFonts w:ascii="Book Antiqua" w:hAnsi="Book Antiqua"/>
          <w:b/>
          <w:bCs/>
          <w:i/>
          <w:iCs/>
          <w:sz w:val="24"/>
          <w:szCs w:val="24"/>
        </w:rPr>
        <w:t>Garden Salad</w:t>
      </w:r>
    </w:p>
    <w:p w14:paraId="04AD19C7" w14:textId="4CC5951F" w:rsidR="002A7D54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Lettuce </w:t>
      </w:r>
      <w:proofErr w:type="gramStart"/>
      <w:r>
        <w:rPr>
          <w:rFonts w:ascii="Book Antiqua" w:hAnsi="Book Antiqua"/>
          <w:i/>
          <w:iCs/>
          <w:sz w:val="24"/>
          <w:szCs w:val="24"/>
        </w:rPr>
        <w:t>blend</w:t>
      </w:r>
      <w:proofErr w:type="gramEnd"/>
      <w:r>
        <w:rPr>
          <w:rFonts w:ascii="Book Antiqua" w:hAnsi="Book Antiqua"/>
          <w:i/>
          <w:iCs/>
          <w:sz w:val="24"/>
          <w:szCs w:val="24"/>
        </w:rPr>
        <w:t xml:space="preserve"> with vegetables, cranberry raisins, and a seasonal vinaigrette</w:t>
      </w:r>
    </w:p>
    <w:p w14:paraId="7FC2984B" w14:textId="77777777" w:rsidR="002A7D54" w:rsidRPr="00B540F9" w:rsidRDefault="002A7D54" w:rsidP="002A7D54">
      <w:pPr>
        <w:spacing w:after="0"/>
        <w:jc w:val="center"/>
        <w:rPr>
          <w:rFonts w:ascii="Book Antiqua" w:hAnsi="Book Antiqua"/>
          <w:b/>
          <w:bCs/>
          <w:i/>
          <w:iCs/>
          <w:sz w:val="24"/>
          <w:szCs w:val="24"/>
        </w:rPr>
      </w:pPr>
      <w:r w:rsidRPr="00B540F9">
        <w:rPr>
          <w:rFonts w:ascii="Book Antiqua" w:hAnsi="Book Antiqua"/>
          <w:b/>
          <w:bCs/>
          <w:i/>
          <w:iCs/>
          <w:sz w:val="24"/>
          <w:szCs w:val="24"/>
        </w:rPr>
        <w:t>Homemade Soup</w:t>
      </w:r>
    </w:p>
    <w:p w14:paraId="67596D81" w14:textId="553FD3D2" w:rsidR="002A7D54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C85E41">
        <w:rPr>
          <w:rFonts w:ascii="Book Antiqua" w:hAnsi="Book Antiqua"/>
          <w:i/>
          <w:iCs/>
          <w:sz w:val="24"/>
          <w:szCs w:val="24"/>
        </w:rPr>
        <w:t>Chicken Corn Chowder, Chicken Noodle</w:t>
      </w:r>
      <w:r w:rsidR="00CE4DF1">
        <w:rPr>
          <w:rFonts w:ascii="Book Antiqua" w:hAnsi="Book Antiqua"/>
          <w:i/>
          <w:iCs/>
          <w:sz w:val="24"/>
          <w:szCs w:val="24"/>
        </w:rPr>
        <w:t>,</w:t>
      </w:r>
      <w:r w:rsidRPr="00C85E41">
        <w:rPr>
          <w:rFonts w:ascii="Book Antiqua" w:hAnsi="Book Antiqua"/>
          <w:i/>
          <w:iCs/>
          <w:sz w:val="24"/>
          <w:szCs w:val="24"/>
        </w:rPr>
        <w:t xml:space="preserve"> Tomato Basil, Cream of Broccoli, Italian Wedding</w:t>
      </w:r>
      <w:r>
        <w:rPr>
          <w:rFonts w:ascii="Book Antiqua" w:hAnsi="Book Antiqua"/>
          <w:i/>
          <w:iCs/>
          <w:sz w:val="24"/>
          <w:szCs w:val="24"/>
        </w:rPr>
        <w:t xml:space="preserve">, </w:t>
      </w:r>
      <w:r w:rsidRPr="00C85E41">
        <w:rPr>
          <w:rFonts w:ascii="Book Antiqua" w:hAnsi="Book Antiqua"/>
          <w:i/>
          <w:iCs/>
          <w:sz w:val="24"/>
          <w:szCs w:val="24"/>
        </w:rPr>
        <w:t>Seasonal Bisque, Clam Casino, Clam Chowder, Crab Chowder</w:t>
      </w:r>
    </w:p>
    <w:p w14:paraId="6CCADC3B" w14:textId="782F43DD" w:rsidR="002A7D54" w:rsidRPr="00B540F9" w:rsidRDefault="002A7D54" w:rsidP="002A7D54">
      <w:pPr>
        <w:spacing w:after="0"/>
        <w:jc w:val="center"/>
        <w:rPr>
          <w:rFonts w:ascii="Book Antiqua" w:hAnsi="Book Antiqua"/>
          <w:b/>
          <w:bCs/>
          <w:i/>
          <w:iCs/>
          <w:color w:val="FF0000"/>
          <w:sz w:val="24"/>
          <w:szCs w:val="24"/>
        </w:rPr>
      </w:pPr>
      <w:r w:rsidRPr="00B540F9">
        <w:rPr>
          <w:rFonts w:ascii="Book Antiqua" w:hAnsi="Book Antiqua"/>
          <w:b/>
          <w:bCs/>
          <w:i/>
          <w:iCs/>
          <w:sz w:val="24"/>
          <w:szCs w:val="24"/>
        </w:rPr>
        <w:t>Caprese Salad</w:t>
      </w:r>
      <w:r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</w:p>
    <w:p w14:paraId="3D6FB2A1" w14:textId="4E1BC185" w:rsidR="002A7D54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Tomatoes, fragrant basil, and mozzarella; with balsamic reduction</w:t>
      </w:r>
    </w:p>
    <w:p w14:paraId="0124933F" w14:textId="3FDF64EA" w:rsidR="002A7D54" w:rsidRPr="00BA4241" w:rsidRDefault="002A7D54" w:rsidP="002A7D54">
      <w:pPr>
        <w:spacing w:after="0"/>
        <w:jc w:val="center"/>
        <w:rPr>
          <w:rFonts w:ascii="Book Antiqua" w:hAnsi="Book Antiqua"/>
          <w:i/>
          <w:iCs/>
          <w:color w:val="FF0000"/>
          <w:sz w:val="24"/>
          <w:szCs w:val="24"/>
        </w:rPr>
      </w:pPr>
      <w:r w:rsidRPr="0096386F">
        <w:rPr>
          <w:rFonts w:ascii="Book Antiqua" w:hAnsi="Book Antiqua"/>
          <w:b/>
          <w:bCs/>
          <w:i/>
          <w:iCs/>
          <w:sz w:val="24"/>
          <w:szCs w:val="24"/>
        </w:rPr>
        <w:t>Antipasto</w:t>
      </w:r>
      <w:r w:rsidR="00CE4DF1">
        <w:rPr>
          <w:rFonts w:ascii="Book Antiqua" w:hAnsi="Book Antiqua"/>
          <w:b/>
          <w:bCs/>
          <w:i/>
          <w:iCs/>
          <w:sz w:val="24"/>
          <w:szCs w:val="24"/>
        </w:rPr>
        <w:t xml:space="preserve"> </w:t>
      </w:r>
      <w:r w:rsidR="00A24798" w:rsidRPr="00BA4241">
        <w:rPr>
          <w:rFonts w:ascii="Book Antiqua" w:hAnsi="Book Antiqua"/>
          <w:b/>
          <w:bCs/>
          <w:i/>
          <w:iCs/>
          <w:sz w:val="24"/>
          <w:szCs w:val="24"/>
        </w:rPr>
        <w:t xml:space="preserve">Salad </w:t>
      </w:r>
      <w:r w:rsidR="00A24798" w:rsidRPr="00BA4241">
        <w:rPr>
          <w:rFonts w:ascii="Book Antiqua" w:hAnsi="Book Antiqua"/>
          <w:i/>
          <w:iCs/>
          <w:sz w:val="24"/>
          <w:szCs w:val="24"/>
        </w:rPr>
        <w:t>add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 $</w:t>
      </w:r>
      <w:r w:rsidR="00A24798" w:rsidRPr="00BA4241">
        <w:rPr>
          <w:rFonts w:ascii="Book Antiqua" w:hAnsi="Book Antiqua"/>
          <w:i/>
          <w:iCs/>
          <w:sz w:val="24"/>
          <w:szCs w:val="24"/>
        </w:rPr>
        <w:t>4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733199AC" w14:textId="77777777" w:rsidR="002A7D54" w:rsidRPr="0096386F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>Imported and domestic meats and cheeses with olives &amp; peppers</w:t>
      </w:r>
    </w:p>
    <w:p w14:paraId="50E147C2" w14:textId="77777777" w:rsidR="002A7D54" w:rsidRDefault="002A7D54" w:rsidP="002A7D54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</w:p>
    <w:p w14:paraId="6D8AAE9F" w14:textId="20FFC6F0" w:rsidR="002A7D54" w:rsidRPr="00C37403" w:rsidRDefault="002A7D54" w:rsidP="002A7D54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 w:rsidRPr="00C85E41">
        <w:rPr>
          <w:rFonts w:ascii="Book Antiqua" w:hAnsi="Book Antiqua"/>
          <w:b/>
          <w:bCs/>
          <w:i/>
          <w:iCs/>
          <w:sz w:val="28"/>
          <w:szCs w:val="28"/>
        </w:rPr>
        <w:t>Entrée –</w:t>
      </w:r>
      <w:r w:rsidRPr="00C37403">
        <w:rPr>
          <w:rFonts w:ascii="Book Antiqua" w:hAnsi="Book Antiqua"/>
          <w:b/>
          <w:bCs/>
          <w:i/>
          <w:iCs/>
          <w:sz w:val="28"/>
          <w:szCs w:val="28"/>
        </w:rPr>
        <w:t xml:space="preserve"> Choice of </w:t>
      </w:r>
      <w:r>
        <w:rPr>
          <w:rFonts w:ascii="Book Antiqua" w:hAnsi="Book Antiqua"/>
          <w:b/>
          <w:bCs/>
          <w:i/>
          <w:iCs/>
          <w:sz w:val="28"/>
          <w:szCs w:val="28"/>
        </w:rPr>
        <w:t>Three</w:t>
      </w:r>
    </w:p>
    <w:p w14:paraId="6FA16669" w14:textId="438D129A" w:rsidR="00CE62F7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2A7D54">
        <w:rPr>
          <w:rFonts w:ascii="Book Antiqua" w:hAnsi="Book Antiqua"/>
          <w:i/>
          <w:iCs/>
          <w:sz w:val="24"/>
          <w:szCs w:val="24"/>
        </w:rPr>
        <w:t xml:space="preserve">Prime Rib au Jus, Roast Turkey, Stuffed Pork Loin, Sirloin of Beef, Filet Tips Marsala, </w:t>
      </w:r>
    </w:p>
    <w:p w14:paraId="79331D43" w14:textId="77777777" w:rsidR="00CE62F7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2A7D54">
        <w:rPr>
          <w:rFonts w:ascii="Book Antiqua" w:hAnsi="Book Antiqua"/>
          <w:i/>
          <w:iCs/>
          <w:sz w:val="24"/>
          <w:szCs w:val="24"/>
        </w:rPr>
        <w:t xml:space="preserve">Herb Chicken Alfredo, Chicken Rosa, Chicken Florentine, Chicken 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Marsala, </w:t>
      </w:r>
    </w:p>
    <w:p w14:paraId="50C0FDE4" w14:textId="4862240C" w:rsidR="00CE62F7" w:rsidRDefault="00A24798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>Broiled Mahi-Mahi</w:t>
      </w:r>
      <w:r w:rsidR="00BA4241">
        <w:rPr>
          <w:rFonts w:ascii="Book Antiqua" w:hAnsi="Book Antiqua"/>
          <w:i/>
          <w:iCs/>
          <w:sz w:val="24"/>
          <w:szCs w:val="24"/>
        </w:rPr>
        <w:t xml:space="preserve">, </w:t>
      </w:r>
      <w:r w:rsidR="00F8547B">
        <w:rPr>
          <w:rFonts w:ascii="Book Antiqua" w:hAnsi="Book Antiqua"/>
          <w:i/>
          <w:iCs/>
          <w:sz w:val="24"/>
          <w:szCs w:val="24"/>
        </w:rPr>
        <w:t>Broiled</w:t>
      </w:r>
      <w:r w:rsidR="00F8547B" w:rsidRPr="002A7D54">
        <w:rPr>
          <w:rFonts w:ascii="Book Antiqua" w:hAnsi="Book Antiqua"/>
          <w:i/>
          <w:iCs/>
          <w:sz w:val="24"/>
          <w:szCs w:val="24"/>
        </w:rPr>
        <w:t xml:space="preserve"> Salmon, </w:t>
      </w:r>
      <w:r w:rsidR="002A7D54" w:rsidRPr="00BA4241">
        <w:rPr>
          <w:rFonts w:ascii="Book Antiqua" w:hAnsi="Book Antiqua"/>
          <w:i/>
          <w:iCs/>
          <w:sz w:val="24"/>
          <w:szCs w:val="24"/>
        </w:rPr>
        <w:t xml:space="preserve">Stuffed Flounder, Seafood Scampi, </w:t>
      </w:r>
    </w:p>
    <w:p w14:paraId="74E92434" w14:textId="40D3A0C1" w:rsidR="00CE62F7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 xml:space="preserve">Herb Grouper, </w:t>
      </w:r>
      <w:r w:rsidR="00CE62F7" w:rsidRPr="002A7D54">
        <w:rPr>
          <w:rFonts w:ascii="Book Antiqua" w:hAnsi="Book Antiqua"/>
          <w:i/>
          <w:iCs/>
          <w:sz w:val="24"/>
          <w:szCs w:val="24"/>
        </w:rPr>
        <w:t>Crab Cakes</w:t>
      </w:r>
    </w:p>
    <w:p w14:paraId="239C4D4E" w14:textId="6BA62341" w:rsidR="002A7D54" w:rsidRDefault="00CE62F7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>Filet Mignon</w:t>
      </w:r>
      <w:r w:rsidR="002A7D54" w:rsidRPr="00BA4241">
        <w:rPr>
          <w:rFonts w:ascii="Book Antiqua" w:hAnsi="Book Antiqua"/>
          <w:i/>
          <w:iCs/>
          <w:sz w:val="24"/>
          <w:szCs w:val="24"/>
        </w:rPr>
        <w:t>– add $</w:t>
      </w:r>
      <w:r w:rsidR="00BD6B49">
        <w:rPr>
          <w:rFonts w:ascii="Book Antiqua" w:hAnsi="Book Antiqua"/>
          <w:i/>
          <w:iCs/>
          <w:sz w:val="24"/>
          <w:szCs w:val="24"/>
        </w:rPr>
        <w:t>10</w:t>
      </w:r>
      <w:r w:rsidR="002A7D54" w:rsidRPr="00BA4241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1D1B83CC" w14:textId="745A29FE" w:rsidR="00BD6B49" w:rsidRPr="00BA4241" w:rsidRDefault="00EA006B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Rack of </w:t>
      </w:r>
      <w:r w:rsidR="00BD6B49">
        <w:rPr>
          <w:rFonts w:ascii="Book Antiqua" w:hAnsi="Book Antiqua"/>
          <w:i/>
          <w:iCs/>
          <w:sz w:val="24"/>
          <w:szCs w:val="24"/>
        </w:rPr>
        <w:t xml:space="preserve">Lamb </w:t>
      </w:r>
      <w:r>
        <w:rPr>
          <w:rFonts w:ascii="Book Antiqua" w:hAnsi="Book Antiqua"/>
          <w:i/>
          <w:iCs/>
          <w:sz w:val="24"/>
          <w:szCs w:val="24"/>
        </w:rPr>
        <w:t>–</w:t>
      </w:r>
      <w:r w:rsidR="00BD6B49">
        <w:rPr>
          <w:rFonts w:ascii="Book Antiqua" w:hAnsi="Book Antiqua"/>
          <w:i/>
          <w:iCs/>
          <w:sz w:val="24"/>
          <w:szCs w:val="24"/>
        </w:rPr>
        <w:t xml:space="preserve"> </w:t>
      </w:r>
      <w:r>
        <w:rPr>
          <w:rFonts w:ascii="Book Antiqua" w:hAnsi="Book Antiqua"/>
          <w:i/>
          <w:iCs/>
          <w:sz w:val="24"/>
          <w:szCs w:val="24"/>
        </w:rPr>
        <w:t xml:space="preserve">add </w:t>
      </w:r>
      <w:r w:rsidR="00071FBD">
        <w:rPr>
          <w:rFonts w:ascii="Book Antiqua" w:hAnsi="Book Antiqua"/>
          <w:i/>
          <w:iCs/>
          <w:sz w:val="24"/>
          <w:szCs w:val="24"/>
        </w:rPr>
        <w:t>$12 per person</w:t>
      </w:r>
    </w:p>
    <w:p w14:paraId="1B950909" w14:textId="32883428" w:rsidR="002A7D54" w:rsidRPr="00BA4241" w:rsidRDefault="002A7D54" w:rsidP="002A7D54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4"/>
          <w:szCs w:val="24"/>
        </w:rPr>
        <w:br/>
      </w:r>
      <w:r>
        <w:rPr>
          <w:rFonts w:ascii="Book Antiqua" w:hAnsi="Book Antiqua"/>
          <w:b/>
          <w:bCs/>
          <w:i/>
          <w:iCs/>
          <w:sz w:val="28"/>
          <w:szCs w:val="28"/>
        </w:rPr>
        <w:t>Sides</w:t>
      </w:r>
      <w:r w:rsidRPr="00C85E41">
        <w:rPr>
          <w:rFonts w:ascii="Book Antiqua" w:hAnsi="Book Antiqua"/>
          <w:b/>
          <w:bCs/>
          <w:i/>
          <w:iCs/>
          <w:sz w:val="28"/>
          <w:szCs w:val="28"/>
        </w:rPr>
        <w:t xml:space="preserve"> –</w:t>
      </w:r>
      <w:r w:rsidRPr="00C37403">
        <w:rPr>
          <w:rFonts w:ascii="Book Antiqua" w:hAnsi="Book Antiqua"/>
          <w:b/>
          <w:bCs/>
          <w:i/>
          <w:iCs/>
          <w:sz w:val="28"/>
          <w:szCs w:val="28"/>
        </w:rPr>
        <w:t xml:space="preserve"> Choice of</w:t>
      </w:r>
      <w:r w:rsidRPr="00BA4241">
        <w:rPr>
          <w:rFonts w:ascii="Book Antiqua" w:hAnsi="Book Antiqua"/>
          <w:b/>
          <w:bCs/>
          <w:i/>
          <w:iCs/>
          <w:sz w:val="28"/>
          <w:szCs w:val="28"/>
        </w:rPr>
        <w:t xml:space="preserve"> Four</w:t>
      </w:r>
    </w:p>
    <w:p w14:paraId="0CA915AC" w14:textId="77777777" w:rsidR="001810BB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 xml:space="preserve">Green Beans Almondine, Vegetable Medley, Sweet Corn, Glazed Carrots, </w:t>
      </w:r>
      <w:r w:rsidR="00B444A5" w:rsidRPr="00BA4241">
        <w:rPr>
          <w:rFonts w:ascii="Book Antiqua" w:hAnsi="Book Antiqua"/>
          <w:i/>
          <w:iCs/>
          <w:sz w:val="24"/>
          <w:szCs w:val="24"/>
        </w:rPr>
        <w:t>Roasted Asparagus</w:t>
      </w:r>
      <w:r w:rsidRPr="00BA4241">
        <w:rPr>
          <w:rFonts w:ascii="Book Antiqua" w:hAnsi="Book Antiqua"/>
          <w:i/>
          <w:iCs/>
          <w:sz w:val="24"/>
          <w:szCs w:val="24"/>
        </w:rPr>
        <w:t>, Mashed Potatoes, Rice Pilaf, Roasted Red Potatoes, Baked Potato</w:t>
      </w:r>
      <w:r w:rsidR="00B444A5" w:rsidRPr="00BA4241">
        <w:rPr>
          <w:rFonts w:ascii="Book Antiqua" w:hAnsi="Book Antiqua"/>
          <w:i/>
          <w:iCs/>
          <w:sz w:val="24"/>
          <w:szCs w:val="24"/>
        </w:rPr>
        <w:t>, Potatoes au Gratin</w:t>
      </w:r>
      <w:r w:rsidR="00B8101D">
        <w:rPr>
          <w:rFonts w:ascii="Book Antiqua" w:hAnsi="Book Antiqua"/>
          <w:i/>
          <w:iCs/>
          <w:sz w:val="24"/>
          <w:szCs w:val="24"/>
        </w:rPr>
        <w:t>,</w:t>
      </w:r>
    </w:p>
    <w:p w14:paraId="3F886214" w14:textId="11769119" w:rsidR="002A7D54" w:rsidRDefault="00B8101D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 Baked Mac &amp; Cheese</w:t>
      </w:r>
    </w:p>
    <w:p w14:paraId="6E2781DD" w14:textId="77777777" w:rsidR="002A7D54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6EC82A31" w14:textId="77777777" w:rsidR="002A7D54" w:rsidRPr="00BE6E8B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10078FD1" w14:textId="78E47894" w:rsidR="002A7D54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Includes </w:t>
      </w:r>
      <w:r w:rsidRPr="00BE6E8B">
        <w:rPr>
          <w:rFonts w:ascii="Book Antiqua" w:hAnsi="Book Antiqua"/>
          <w:i/>
          <w:iCs/>
          <w:sz w:val="24"/>
          <w:szCs w:val="24"/>
        </w:rPr>
        <w:t>Soda, Coffee, Hot and Iced Tea</w:t>
      </w:r>
    </w:p>
    <w:p w14:paraId="0D24FBB4" w14:textId="77777777" w:rsidR="002A7D54" w:rsidRPr="00BE6E8B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5ED8D366" w14:textId="0AC30543" w:rsidR="002A7D54" w:rsidRDefault="002A7D54" w:rsidP="002A7D5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>$1</w:t>
      </w:r>
      <w:r w:rsidR="00071FBD">
        <w:rPr>
          <w:rFonts w:ascii="Book Antiqua" w:hAnsi="Book Antiqua"/>
          <w:i/>
          <w:iCs/>
          <w:sz w:val="24"/>
          <w:szCs w:val="24"/>
        </w:rPr>
        <w:t>3</w:t>
      </w:r>
      <w:r w:rsidR="002612A5">
        <w:rPr>
          <w:rFonts w:ascii="Book Antiqua" w:hAnsi="Book Antiqua"/>
          <w:i/>
          <w:iCs/>
          <w:sz w:val="24"/>
          <w:szCs w:val="24"/>
        </w:rPr>
        <w:t>0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4DD51CDB" w14:textId="017398B0" w:rsidR="00477585" w:rsidRDefault="00477585" w:rsidP="002A7FF7">
      <w:pPr>
        <w:spacing w:after="0"/>
        <w:jc w:val="center"/>
        <w:rPr>
          <w:rFonts w:ascii="Book Antiqua" w:hAnsi="Book Antiqua"/>
          <w:i/>
          <w:iCs/>
          <w:sz w:val="48"/>
          <w:szCs w:val="48"/>
        </w:rPr>
      </w:pPr>
    </w:p>
    <w:p w14:paraId="4AB549B1" w14:textId="27D8D628" w:rsidR="00B444A5" w:rsidRDefault="00B444A5" w:rsidP="002A7FF7">
      <w:pPr>
        <w:spacing w:after="0"/>
        <w:jc w:val="center"/>
        <w:rPr>
          <w:rFonts w:ascii="Book Antiqua" w:hAnsi="Book Antiqua"/>
          <w:i/>
          <w:iCs/>
          <w:sz w:val="48"/>
          <w:szCs w:val="48"/>
        </w:rPr>
      </w:pPr>
    </w:p>
    <w:p w14:paraId="449C8D14" w14:textId="77777777" w:rsidR="00B444A5" w:rsidRDefault="00B444A5" w:rsidP="002A7FF7">
      <w:pPr>
        <w:spacing w:after="0"/>
        <w:jc w:val="center"/>
        <w:rPr>
          <w:rFonts w:ascii="Book Antiqua" w:hAnsi="Book Antiqua"/>
          <w:i/>
          <w:iCs/>
          <w:sz w:val="48"/>
          <w:szCs w:val="48"/>
        </w:rPr>
      </w:pPr>
    </w:p>
    <w:p w14:paraId="7062506F" w14:textId="5474E131" w:rsidR="00E96E7E" w:rsidRDefault="00BA4241" w:rsidP="00035A81">
      <w:pPr>
        <w:jc w:val="center"/>
        <w:rPr>
          <w:rFonts w:ascii="Book Antiqua" w:hAnsi="Book Antiqua"/>
          <w:i/>
          <w:iCs/>
          <w:sz w:val="48"/>
          <w:szCs w:val="48"/>
        </w:rPr>
      </w:pPr>
      <w:r>
        <w:rPr>
          <w:rFonts w:ascii="Book Antiqua" w:hAnsi="Book Antiqua"/>
          <w:i/>
          <w:iCs/>
          <w:sz w:val="48"/>
          <w:szCs w:val="48"/>
        </w:rPr>
        <w:br w:type="page"/>
      </w:r>
      <w:r w:rsidR="00E96E7E">
        <w:rPr>
          <w:rFonts w:ascii="Book Antiqua" w:hAnsi="Book Antiqua"/>
          <w:i/>
          <w:iCs/>
          <w:sz w:val="48"/>
          <w:szCs w:val="48"/>
        </w:rPr>
        <w:lastRenderedPageBreak/>
        <w:t>Additional Options</w:t>
      </w:r>
    </w:p>
    <w:p w14:paraId="06B4AFD5" w14:textId="77777777" w:rsidR="00E96E7E" w:rsidRPr="00317A4B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1326A225" w14:textId="4C271971" w:rsidR="00E96E7E" w:rsidRPr="00E96E7E" w:rsidRDefault="00E96E7E" w:rsidP="00E96E7E">
      <w:pPr>
        <w:spacing w:after="0"/>
        <w:jc w:val="center"/>
        <w:rPr>
          <w:rFonts w:ascii="Book Antiqua" w:hAnsi="Book Antiqua"/>
          <w:b/>
          <w:bCs/>
          <w:i/>
          <w:iCs/>
          <w:sz w:val="24"/>
          <w:szCs w:val="24"/>
        </w:rPr>
      </w:pPr>
      <w:r w:rsidRPr="00E96E7E">
        <w:rPr>
          <w:rFonts w:ascii="Book Antiqua" w:hAnsi="Book Antiqua"/>
          <w:b/>
          <w:bCs/>
          <w:i/>
          <w:iCs/>
          <w:sz w:val="32"/>
          <w:szCs w:val="32"/>
        </w:rPr>
        <w:t>Stations</w:t>
      </w:r>
      <w:r>
        <w:rPr>
          <w:rFonts w:ascii="Book Antiqua" w:hAnsi="Book Antiqua"/>
          <w:b/>
          <w:bCs/>
          <w:i/>
          <w:iCs/>
          <w:sz w:val="28"/>
          <w:szCs w:val="28"/>
        </w:rPr>
        <w:br/>
      </w:r>
    </w:p>
    <w:p w14:paraId="66A4234D" w14:textId="10211A33" w:rsidR="00E96E7E" w:rsidRPr="00C37403" w:rsidRDefault="00E96E7E" w:rsidP="00E96E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b/>
          <w:bCs/>
          <w:i/>
          <w:iCs/>
          <w:sz w:val="28"/>
          <w:szCs w:val="28"/>
        </w:rPr>
        <w:t xml:space="preserve">Seafood Raw Bar </w:t>
      </w:r>
      <w:r w:rsidRPr="00E96E7E">
        <w:rPr>
          <w:rFonts w:ascii="Book Antiqua" w:hAnsi="Book Antiqua"/>
          <w:i/>
          <w:iCs/>
          <w:sz w:val="24"/>
          <w:szCs w:val="24"/>
        </w:rPr>
        <w:t xml:space="preserve">- </w:t>
      </w:r>
      <w:r w:rsidRPr="00BA4241">
        <w:rPr>
          <w:rFonts w:ascii="Book Antiqua" w:hAnsi="Book Antiqua"/>
          <w:i/>
          <w:iCs/>
          <w:sz w:val="24"/>
          <w:szCs w:val="24"/>
        </w:rPr>
        <w:t>$</w:t>
      </w:r>
      <w:r w:rsidR="00071FBD">
        <w:rPr>
          <w:rFonts w:ascii="Book Antiqua" w:hAnsi="Book Antiqua"/>
          <w:i/>
          <w:iCs/>
          <w:sz w:val="24"/>
          <w:szCs w:val="24"/>
        </w:rPr>
        <w:t>22</w:t>
      </w:r>
      <w:r w:rsidRPr="00E96E7E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4CDC006E" w14:textId="77777777" w:rsidR="00E96E7E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A seaside wedding staple complete with jumbo shrimp, crab claws, </w:t>
      </w:r>
    </w:p>
    <w:p w14:paraId="4AFCA584" w14:textId="44D7F0BF" w:rsidR="00E96E7E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oysters on the half shell and clams on the half shell</w:t>
      </w:r>
    </w:p>
    <w:p w14:paraId="59668621" w14:textId="7648DEB0" w:rsidR="00E96E7E" w:rsidRPr="00BA4241" w:rsidRDefault="00E96E7E" w:rsidP="00E96E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4"/>
          <w:szCs w:val="24"/>
        </w:rPr>
        <w:br/>
      </w:r>
      <w:r>
        <w:rPr>
          <w:rFonts w:ascii="Book Antiqua" w:hAnsi="Book Antiqua"/>
          <w:b/>
          <w:bCs/>
          <w:i/>
          <w:iCs/>
          <w:sz w:val="28"/>
          <w:szCs w:val="28"/>
        </w:rPr>
        <w:t xml:space="preserve">Potato </w:t>
      </w:r>
      <w:r w:rsidRPr="00BA4241">
        <w:rPr>
          <w:rFonts w:ascii="Book Antiqua" w:hAnsi="Book Antiqua"/>
          <w:b/>
          <w:bCs/>
          <w:i/>
          <w:iCs/>
          <w:sz w:val="28"/>
          <w:szCs w:val="28"/>
        </w:rPr>
        <w:t xml:space="preserve">Bar </w:t>
      </w:r>
      <w:r w:rsidRPr="00BA4241">
        <w:rPr>
          <w:rFonts w:ascii="Book Antiqua" w:hAnsi="Book Antiqua"/>
          <w:i/>
          <w:iCs/>
          <w:sz w:val="24"/>
          <w:szCs w:val="24"/>
        </w:rPr>
        <w:t>- $</w:t>
      </w:r>
      <w:r w:rsidR="00C11B9E">
        <w:rPr>
          <w:rFonts w:ascii="Book Antiqua" w:hAnsi="Book Antiqua"/>
          <w:i/>
          <w:iCs/>
          <w:sz w:val="24"/>
          <w:szCs w:val="24"/>
        </w:rPr>
        <w:t>1</w:t>
      </w:r>
      <w:r w:rsidR="00071FBD">
        <w:rPr>
          <w:rFonts w:ascii="Book Antiqua" w:hAnsi="Book Antiqua"/>
          <w:i/>
          <w:iCs/>
          <w:sz w:val="24"/>
          <w:szCs w:val="24"/>
        </w:rPr>
        <w:t>2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78245106" w14:textId="77777777" w:rsidR="00E96E7E" w:rsidRPr="00BA4241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>Baked, mashed or sweet potatoes with an assortment of toppings,</w:t>
      </w:r>
    </w:p>
    <w:p w14:paraId="4D347D46" w14:textId="4F04084B" w:rsidR="00E96E7E" w:rsidRPr="00BA4241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 xml:space="preserve"> including bacon, chives, sour cream, cheese, </w:t>
      </w:r>
      <w:r w:rsidR="00604DF0">
        <w:rPr>
          <w:rFonts w:ascii="Book Antiqua" w:hAnsi="Book Antiqua"/>
          <w:i/>
          <w:iCs/>
          <w:sz w:val="24"/>
          <w:szCs w:val="24"/>
        </w:rPr>
        <w:t xml:space="preserve">and </w:t>
      </w:r>
      <w:r w:rsidRPr="00BA4241">
        <w:rPr>
          <w:rFonts w:ascii="Book Antiqua" w:hAnsi="Book Antiqua"/>
          <w:i/>
          <w:iCs/>
          <w:sz w:val="24"/>
          <w:szCs w:val="24"/>
        </w:rPr>
        <w:t>gravy &amp; butter</w:t>
      </w:r>
    </w:p>
    <w:p w14:paraId="71B6C5BC" w14:textId="77777777" w:rsidR="00E96E7E" w:rsidRPr="00BA4241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0BCCBF4D" w14:textId="7F1A3719" w:rsidR="00E96E7E" w:rsidRPr="00BA4241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b/>
          <w:bCs/>
          <w:i/>
          <w:iCs/>
          <w:sz w:val="28"/>
          <w:szCs w:val="28"/>
        </w:rPr>
        <w:t>Artisan Bread</w:t>
      </w:r>
      <w:r w:rsidRPr="00BA4241">
        <w:rPr>
          <w:rFonts w:ascii="Book Antiqua" w:hAnsi="Book Antiqua"/>
          <w:i/>
          <w:iCs/>
          <w:sz w:val="28"/>
          <w:szCs w:val="28"/>
        </w:rPr>
        <w:t xml:space="preserve"> </w:t>
      </w:r>
      <w:r w:rsidRPr="00BA4241">
        <w:rPr>
          <w:rFonts w:ascii="Book Antiqua" w:hAnsi="Book Antiqua"/>
          <w:i/>
          <w:iCs/>
          <w:sz w:val="24"/>
          <w:szCs w:val="24"/>
        </w:rPr>
        <w:t>- $</w:t>
      </w:r>
      <w:r w:rsidR="00071FBD">
        <w:rPr>
          <w:rFonts w:ascii="Book Antiqua" w:hAnsi="Book Antiqua"/>
          <w:i/>
          <w:iCs/>
          <w:sz w:val="24"/>
          <w:szCs w:val="24"/>
        </w:rPr>
        <w:t>10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p w14:paraId="04B18C47" w14:textId="77777777" w:rsidR="00604DF0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 xml:space="preserve">Assortment of artisan breads served with bruschetta, </w:t>
      </w:r>
    </w:p>
    <w:p w14:paraId="7A99A39E" w14:textId="080A0D6C" w:rsidR="00E96E7E" w:rsidRPr="00BA4241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 xml:space="preserve">artichoke &amp; spinach dip, </w:t>
      </w:r>
      <w:r w:rsidR="00604DF0">
        <w:rPr>
          <w:rFonts w:ascii="Book Antiqua" w:hAnsi="Book Antiqua"/>
          <w:i/>
          <w:iCs/>
          <w:sz w:val="24"/>
          <w:szCs w:val="24"/>
        </w:rPr>
        <w:t xml:space="preserve">and </w:t>
      </w:r>
      <w:r w:rsidRPr="00BA4241">
        <w:rPr>
          <w:rFonts w:ascii="Book Antiqua" w:hAnsi="Book Antiqua"/>
          <w:i/>
          <w:iCs/>
          <w:sz w:val="24"/>
          <w:szCs w:val="24"/>
        </w:rPr>
        <w:t>crab dip &amp; pesto</w:t>
      </w:r>
    </w:p>
    <w:p w14:paraId="7326DDDB" w14:textId="0355EA6F" w:rsidR="00E96E7E" w:rsidRPr="00BA4241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6FD959F7" w14:textId="1AF3DD10" w:rsidR="00E96E7E" w:rsidRPr="00BA4241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bookmarkStart w:id="0" w:name="_Hlk96952156"/>
      <w:r w:rsidRPr="00BA4241">
        <w:rPr>
          <w:rFonts w:ascii="Book Antiqua" w:hAnsi="Book Antiqua"/>
          <w:b/>
          <w:bCs/>
          <w:i/>
          <w:iCs/>
          <w:sz w:val="28"/>
          <w:szCs w:val="28"/>
        </w:rPr>
        <w:t>Candy Bar</w:t>
      </w:r>
      <w:r w:rsidRPr="00BA4241">
        <w:rPr>
          <w:rFonts w:ascii="Book Antiqua" w:hAnsi="Book Antiqua"/>
          <w:i/>
          <w:iCs/>
          <w:sz w:val="28"/>
          <w:szCs w:val="28"/>
        </w:rPr>
        <w:t xml:space="preserve"> 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- </w:t>
      </w:r>
      <w:r w:rsidR="00B444A5" w:rsidRPr="00BA4241">
        <w:rPr>
          <w:rFonts w:ascii="Book Antiqua" w:hAnsi="Book Antiqua"/>
          <w:i/>
          <w:iCs/>
          <w:sz w:val="24"/>
          <w:szCs w:val="24"/>
        </w:rPr>
        <w:t>$1</w:t>
      </w:r>
      <w:r w:rsidR="00071FBD">
        <w:rPr>
          <w:rFonts w:ascii="Book Antiqua" w:hAnsi="Book Antiqua"/>
          <w:i/>
          <w:iCs/>
          <w:sz w:val="24"/>
          <w:szCs w:val="24"/>
        </w:rPr>
        <w:t>2</w:t>
      </w:r>
      <w:r w:rsidRPr="00BA4241">
        <w:rPr>
          <w:rFonts w:ascii="Book Antiqua" w:hAnsi="Book Antiqua"/>
          <w:i/>
          <w:iCs/>
          <w:sz w:val="24"/>
          <w:szCs w:val="24"/>
        </w:rPr>
        <w:t xml:space="preserve"> per person</w:t>
      </w:r>
    </w:p>
    <w:bookmarkEnd w:id="0"/>
    <w:p w14:paraId="14B6E194" w14:textId="3EE99F8D" w:rsidR="00126C7E" w:rsidRPr="00BA4241" w:rsidRDefault="00126C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 xml:space="preserve">Quickly becoming a modern-day classic, we coordinate a display of sweet treats </w:t>
      </w:r>
    </w:p>
    <w:p w14:paraId="005D3D70" w14:textId="2F53DFD8" w:rsidR="00E96E7E" w:rsidRPr="00BA4241" w:rsidRDefault="00126C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>to match your wedding colors and theme</w:t>
      </w:r>
    </w:p>
    <w:p w14:paraId="140AA9F6" w14:textId="77777777" w:rsidR="00E96E7E" w:rsidRPr="00BA4241" w:rsidRDefault="00E96E7E" w:rsidP="00E96E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1C81F7BB" w14:textId="59AB1851" w:rsidR="00B444A5" w:rsidRPr="00BA4241" w:rsidRDefault="00B444A5" w:rsidP="00B444A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b/>
          <w:bCs/>
          <w:i/>
          <w:iCs/>
          <w:sz w:val="28"/>
          <w:szCs w:val="28"/>
        </w:rPr>
        <w:t>Viennese Table</w:t>
      </w:r>
      <w:r w:rsidRPr="00BA4241">
        <w:rPr>
          <w:rFonts w:ascii="Book Antiqua" w:hAnsi="Book Antiqua"/>
          <w:i/>
          <w:iCs/>
          <w:sz w:val="28"/>
          <w:szCs w:val="28"/>
        </w:rPr>
        <w:t xml:space="preserve"> </w:t>
      </w:r>
      <w:r w:rsidRPr="00BA4241">
        <w:rPr>
          <w:rFonts w:ascii="Book Antiqua" w:hAnsi="Book Antiqua"/>
          <w:i/>
          <w:iCs/>
          <w:sz w:val="24"/>
          <w:szCs w:val="24"/>
        </w:rPr>
        <w:t>- $</w:t>
      </w:r>
      <w:r w:rsidR="00071FBD">
        <w:rPr>
          <w:rFonts w:ascii="Book Antiqua" w:hAnsi="Book Antiqua"/>
          <w:i/>
          <w:iCs/>
          <w:sz w:val="24"/>
          <w:szCs w:val="24"/>
        </w:rPr>
        <w:t xml:space="preserve">10 </w:t>
      </w:r>
      <w:r w:rsidRPr="00BA4241">
        <w:rPr>
          <w:rFonts w:ascii="Book Antiqua" w:hAnsi="Book Antiqua"/>
          <w:i/>
          <w:iCs/>
          <w:sz w:val="24"/>
          <w:szCs w:val="24"/>
        </w:rPr>
        <w:t>per person</w:t>
      </w:r>
    </w:p>
    <w:p w14:paraId="13BA9B93" w14:textId="77777777" w:rsidR="00B444A5" w:rsidRDefault="00B444A5" w:rsidP="00B444A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BA4241">
        <w:rPr>
          <w:rFonts w:ascii="Book Antiqua" w:hAnsi="Book Antiqua"/>
          <w:i/>
          <w:iCs/>
          <w:sz w:val="24"/>
          <w:szCs w:val="24"/>
        </w:rPr>
        <w:t>An Assortment of Petite Desserts</w:t>
      </w:r>
    </w:p>
    <w:p w14:paraId="441325E9" w14:textId="77777777" w:rsidR="00071FBD" w:rsidRDefault="00071FBD" w:rsidP="00B444A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439FBF92" w14:textId="435CBE98" w:rsidR="00071FBD" w:rsidRDefault="00BB083B" w:rsidP="00B444A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b/>
          <w:bCs/>
          <w:i/>
          <w:iCs/>
          <w:sz w:val="28"/>
          <w:szCs w:val="28"/>
        </w:rPr>
        <w:t>Taco</w:t>
      </w:r>
      <w:r w:rsidR="00C879E7">
        <w:rPr>
          <w:rFonts w:ascii="Book Antiqua" w:hAnsi="Book Antiqua"/>
          <w:b/>
          <w:bCs/>
          <w:i/>
          <w:iCs/>
          <w:sz w:val="28"/>
          <w:szCs w:val="28"/>
        </w:rPr>
        <w:t>/</w:t>
      </w:r>
      <w:r>
        <w:rPr>
          <w:rFonts w:ascii="Book Antiqua" w:hAnsi="Book Antiqua"/>
          <w:b/>
          <w:bCs/>
          <w:i/>
          <w:iCs/>
          <w:sz w:val="28"/>
          <w:szCs w:val="28"/>
        </w:rPr>
        <w:t>Nacho</w:t>
      </w:r>
      <w:r w:rsidR="00C879E7">
        <w:rPr>
          <w:rFonts w:ascii="Book Antiqua" w:hAnsi="Book Antiqua"/>
          <w:b/>
          <w:bCs/>
          <w:i/>
          <w:iCs/>
          <w:sz w:val="28"/>
          <w:szCs w:val="28"/>
        </w:rPr>
        <w:t xml:space="preserve"> Bar </w:t>
      </w:r>
      <w:r w:rsidR="00C879E7" w:rsidRPr="00BA4241">
        <w:rPr>
          <w:rFonts w:ascii="Book Antiqua" w:hAnsi="Book Antiqua"/>
          <w:i/>
          <w:iCs/>
          <w:sz w:val="24"/>
          <w:szCs w:val="24"/>
        </w:rPr>
        <w:t>- $</w:t>
      </w:r>
      <w:r w:rsidR="00C879E7">
        <w:rPr>
          <w:rFonts w:ascii="Book Antiqua" w:hAnsi="Book Antiqua"/>
          <w:i/>
          <w:iCs/>
          <w:sz w:val="24"/>
          <w:szCs w:val="24"/>
        </w:rPr>
        <w:t xml:space="preserve">15 </w:t>
      </w:r>
      <w:r w:rsidR="00C879E7" w:rsidRPr="00BA4241">
        <w:rPr>
          <w:rFonts w:ascii="Book Antiqua" w:hAnsi="Book Antiqua"/>
          <w:i/>
          <w:iCs/>
          <w:sz w:val="24"/>
          <w:szCs w:val="24"/>
        </w:rPr>
        <w:t>per person</w:t>
      </w:r>
    </w:p>
    <w:p w14:paraId="2F46960B" w14:textId="77777777" w:rsidR="00C07DED" w:rsidRDefault="00C07DED" w:rsidP="00B444A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393E85E4" w14:textId="77777777" w:rsidR="00C07DED" w:rsidRDefault="00C07DED" w:rsidP="00B444A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4BF7A8D6" w14:textId="77777777" w:rsidR="00C07DED" w:rsidRDefault="00C07DED" w:rsidP="00B444A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78309F8D" w14:textId="136F84E8" w:rsidR="00C07DED" w:rsidRDefault="00AC3BF8" w:rsidP="00B444A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b/>
          <w:bCs/>
          <w:i/>
          <w:iCs/>
          <w:sz w:val="28"/>
          <w:szCs w:val="28"/>
        </w:rPr>
        <w:t>**Ask about our late-night food options**</w:t>
      </w:r>
    </w:p>
    <w:p w14:paraId="05A86AEC" w14:textId="77777777" w:rsidR="00B444A5" w:rsidRDefault="00B444A5" w:rsidP="00B444A5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15298DD3" w14:textId="77777777" w:rsidR="00B444A5" w:rsidRDefault="00B444A5" w:rsidP="00126C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0B8C089D" w14:textId="77777777" w:rsidR="00B444A5" w:rsidRDefault="00B444A5" w:rsidP="00126C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425851EB" w14:textId="77777777" w:rsidR="00B444A5" w:rsidRDefault="00B444A5" w:rsidP="00126C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5760F8DC" w14:textId="77777777" w:rsidR="00B444A5" w:rsidRDefault="00B444A5" w:rsidP="00126C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01B3B3A7" w14:textId="77777777" w:rsidR="00B444A5" w:rsidRDefault="00B444A5" w:rsidP="00126C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22141DED" w14:textId="77777777" w:rsidR="00B444A5" w:rsidRDefault="00B444A5" w:rsidP="00126C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62FEADD2" w14:textId="77777777" w:rsidR="00B444A5" w:rsidRDefault="00B444A5" w:rsidP="00126C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64BAF7FB" w14:textId="77777777" w:rsidR="00B444A5" w:rsidRDefault="00B444A5" w:rsidP="00126C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654D3E28" w14:textId="77777777" w:rsidR="00B444A5" w:rsidRDefault="00B444A5" w:rsidP="00126C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11691D6D" w14:textId="77777777" w:rsidR="00B444A5" w:rsidRDefault="00B444A5" w:rsidP="00126C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2D5B6F25" w14:textId="77777777" w:rsidR="00B444A5" w:rsidRDefault="00B444A5" w:rsidP="00126C7E">
      <w:pPr>
        <w:spacing w:after="0"/>
        <w:jc w:val="center"/>
        <w:rPr>
          <w:rFonts w:ascii="Book Antiqua" w:hAnsi="Book Antiqua"/>
          <w:b/>
          <w:bCs/>
          <w:i/>
          <w:iCs/>
          <w:sz w:val="28"/>
          <w:szCs w:val="28"/>
        </w:rPr>
      </w:pPr>
    </w:p>
    <w:p w14:paraId="1EEB413F" w14:textId="089A9539" w:rsid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48"/>
          <w:szCs w:val="48"/>
        </w:rPr>
      </w:pPr>
      <w:r>
        <w:rPr>
          <w:rFonts w:ascii="Book Antiqua" w:hAnsi="Book Antiqua"/>
          <w:i/>
          <w:iCs/>
          <w:sz w:val="48"/>
          <w:szCs w:val="48"/>
        </w:rPr>
        <w:t>Make it Your Day!</w:t>
      </w:r>
    </w:p>
    <w:p w14:paraId="4232DCA3" w14:textId="77777777" w:rsidR="00126C7E" w:rsidRPr="00317A4B" w:rsidRDefault="00126C7E" w:rsidP="00126C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34472F62" w14:textId="6CCEDF6D" w:rsidR="00126C7E" w:rsidRPr="00E96E7E" w:rsidRDefault="00126C7E" w:rsidP="00126C7E">
      <w:pPr>
        <w:spacing w:after="0"/>
        <w:jc w:val="center"/>
        <w:rPr>
          <w:rFonts w:ascii="Book Antiqua" w:hAnsi="Book Antiqua"/>
          <w:b/>
          <w:bCs/>
          <w:i/>
          <w:iCs/>
          <w:sz w:val="32"/>
          <w:szCs w:val="32"/>
        </w:rPr>
      </w:pPr>
      <w:r>
        <w:rPr>
          <w:rFonts w:ascii="Book Antiqua" w:hAnsi="Book Antiqua"/>
          <w:b/>
          <w:bCs/>
          <w:i/>
          <w:iCs/>
          <w:sz w:val="32"/>
          <w:szCs w:val="32"/>
        </w:rPr>
        <w:t>Ceremony</w:t>
      </w:r>
    </w:p>
    <w:p w14:paraId="1198D0B0" w14:textId="77777777" w:rsid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 w:rsidRPr="00126C7E">
        <w:rPr>
          <w:rFonts w:ascii="Book Antiqua" w:hAnsi="Book Antiqua"/>
          <w:i/>
          <w:iCs/>
          <w:sz w:val="28"/>
          <w:szCs w:val="28"/>
        </w:rPr>
        <w:t xml:space="preserve">Make your wedding day stress free by having your ceremony </w:t>
      </w:r>
    </w:p>
    <w:p w14:paraId="15F6FED7" w14:textId="77777777" w:rsid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 w:rsidRPr="00126C7E">
        <w:rPr>
          <w:rFonts w:ascii="Book Antiqua" w:hAnsi="Book Antiqua"/>
          <w:i/>
          <w:iCs/>
          <w:sz w:val="28"/>
          <w:szCs w:val="28"/>
        </w:rPr>
        <w:t>&amp; reception at the same location.</w:t>
      </w:r>
      <w:r>
        <w:rPr>
          <w:rFonts w:ascii="Book Antiqua" w:hAnsi="Book Antiqua"/>
          <w:i/>
          <w:iCs/>
          <w:sz w:val="28"/>
          <w:szCs w:val="28"/>
        </w:rPr>
        <w:t xml:space="preserve"> </w:t>
      </w:r>
    </w:p>
    <w:p w14:paraId="227CCB88" w14:textId="3027FA36" w:rsidR="00126C7E" w:rsidRP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proofErr w:type="gramStart"/>
      <w:r w:rsidRPr="00126C7E">
        <w:rPr>
          <w:rFonts w:ascii="Book Antiqua" w:hAnsi="Book Antiqua"/>
          <w:i/>
          <w:iCs/>
          <w:sz w:val="28"/>
          <w:szCs w:val="28"/>
        </w:rPr>
        <w:t>Indoor</w:t>
      </w:r>
      <w:proofErr w:type="gramEnd"/>
      <w:r w:rsidRPr="00126C7E">
        <w:rPr>
          <w:rFonts w:ascii="Book Antiqua" w:hAnsi="Book Antiqua"/>
          <w:i/>
          <w:iCs/>
          <w:sz w:val="28"/>
          <w:szCs w:val="28"/>
        </w:rPr>
        <w:t xml:space="preserve"> $</w:t>
      </w:r>
      <w:r w:rsidR="00EF2D1C">
        <w:rPr>
          <w:rFonts w:ascii="Book Antiqua" w:hAnsi="Book Antiqua"/>
          <w:i/>
          <w:iCs/>
          <w:sz w:val="28"/>
          <w:szCs w:val="28"/>
        </w:rPr>
        <w:t>950</w:t>
      </w:r>
      <w:r w:rsidR="009A7E39">
        <w:rPr>
          <w:rFonts w:ascii="Book Antiqua" w:hAnsi="Book Antiqua"/>
          <w:i/>
          <w:iCs/>
          <w:sz w:val="28"/>
          <w:szCs w:val="28"/>
        </w:rPr>
        <w:t xml:space="preserve">; </w:t>
      </w:r>
      <w:proofErr w:type="gramStart"/>
      <w:r w:rsidR="009A7E39">
        <w:rPr>
          <w:rFonts w:ascii="Book Antiqua" w:hAnsi="Book Antiqua"/>
          <w:i/>
          <w:iCs/>
          <w:sz w:val="28"/>
          <w:szCs w:val="28"/>
        </w:rPr>
        <w:t>Outdoor</w:t>
      </w:r>
      <w:proofErr w:type="gramEnd"/>
      <w:r w:rsidRPr="00126C7E">
        <w:rPr>
          <w:rFonts w:ascii="Book Antiqua" w:hAnsi="Book Antiqua"/>
          <w:i/>
          <w:iCs/>
          <w:sz w:val="28"/>
          <w:szCs w:val="28"/>
        </w:rPr>
        <w:t xml:space="preserve"> $8 per person ($500 minimum)</w:t>
      </w:r>
    </w:p>
    <w:p w14:paraId="1662D0F1" w14:textId="77777777" w:rsid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2494CEC2" w14:textId="77777777" w:rsidR="00126C7E" w:rsidRDefault="00126C7E" w:rsidP="00126C7E">
      <w:pPr>
        <w:spacing w:after="0"/>
        <w:jc w:val="center"/>
        <w:rPr>
          <w:rFonts w:ascii="Book Antiqua" w:hAnsi="Book Antiqua"/>
          <w:b/>
          <w:bCs/>
          <w:i/>
          <w:iCs/>
          <w:sz w:val="32"/>
          <w:szCs w:val="32"/>
        </w:rPr>
      </w:pPr>
      <w:r>
        <w:rPr>
          <w:rFonts w:ascii="Book Antiqua" w:hAnsi="Book Antiqua"/>
          <w:b/>
          <w:bCs/>
          <w:i/>
          <w:iCs/>
          <w:sz w:val="32"/>
          <w:szCs w:val="32"/>
        </w:rPr>
        <w:t>Service Styles</w:t>
      </w:r>
    </w:p>
    <w:p w14:paraId="77F71E3A" w14:textId="3999CA49" w:rsidR="00126C7E" w:rsidRP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 w:rsidRPr="00126C7E">
        <w:rPr>
          <w:rFonts w:ascii="Book Antiqua" w:hAnsi="Book Antiqua"/>
          <w:i/>
          <w:iCs/>
          <w:sz w:val="28"/>
          <w:szCs w:val="28"/>
        </w:rPr>
        <w:t>Choose from a variety of service styles, including Plated, Buffet and Station</w:t>
      </w:r>
    </w:p>
    <w:p w14:paraId="2BE18768" w14:textId="77777777" w:rsidR="00126C7E" w:rsidRDefault="00126C7E" w:rsidP="00126C7E">
      <w:pPr>
        <w:spacing w:after="0"/>
        <w:jc w:val="center"/>
        <w:rPr>
          <w:rFonts w:ascii="Book Antiqua" w:hAnsi="Book Antiqua"/>
          <w:b/>
          <w:bCs/>
          <w:i/>
          <w:iCs/>
          <w:sz w:val="32"/>
          <w:szCs w:val="32"/>
        </w:rPr>
      </w:pPr>
    </w:p>
    <w:p w14:paraId="47860D02" w14:textId="5E4F8656" w:rsidR="00126C7E" w:rsidRDefault="00126C7E" w:rsidP="00126C7E">
      <w:pPr>
        <w:spacing w:after="0"/>
        <w:jc w:val="center"/>
        <w:rPr>
          <w:rFonts w:ascii="Book Antiqua" w:hAnsi="Book Antiqua"/>
          <w:b/>
          <w:bCs/>
          <w:i/>
          <w:iCs/>
          <w:sz w:val="32"/>
          <w:szCs w:val="32"/>
        </w:rPr>
      </w:pPr>
      <w:r>
        <w:rPr>
          <w:rFonts w:ascii="Book Antiqua" w:hAnsi="Book Antiqua"/>
          <w:b/>
          <w:bCs/>
          <w:i/>
          <w:iCs/>
          <w:sz w:val="32"/>
          <w:szCs w:val="32"/>
        </w:rPr>
        <w:t>Cocktail Hour</w:t>
      </w:r>
    </w:p>
    <w:p w14:paraId="6BF224B8" w14:textId="116E9ECB" w:rsid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 w:rsidRPr="00126C7E">
        <w:rPr>
          <w:rFonts w:ascii="Book Antiqua" w:hAnsi="Book Antiqua"/>
          <w:i/>
          <w:iCs/>
          <w:sz w:val="28"/>
          <w:szCs w:val="28"/>
        </w:rPr>
        <w:t>Take advantage of the picturesque gol</w:t>
      </w:r>
      <w:r>
        <w:rPr>
          <w:rFonts w:ascii="Book Antiqua" w:hAnsi="Book Antiqua"/>
          <w:i/>
          <w:iCs/>
          <w:sz w:val="28"/>
          <w:szCs w:val="28"/>
        </w:rPr>
        <w:t>f</w:t>
      </w:r>
      <w:r w:rsidRPr="00126C7E">
        <w:rPr>
          <w:rFonts w:ascii="Book Antiqua" w:hAnsi="Book Antiqua"/>
          <w:i/>
          <w:iCs/>
          <w:sz w:val="28"/>
          <w:szCs w:val="28"/>
        </w:rPr>
        <w:t xml:space="preserve"> course view…</w:t>
      </w:r>
    </w:p>
    <w:p w14:paraId="430B5C5C" w14:textId="254ED5F4" w:rsid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proofErr w:type="gramStart"/>
      <w:r w:rsidRPr="00126C7E">
        <w:rPr>
          <w:rFonts w:ascii="Book Antiqua" w:hAnsi="Book Antiqua"/>
          <w:i/>
          <w:iCs/>
          <w:sz w:val="28"/>
          <w:szCs w:val="28"/>
        </w:rPr>
        <w:t>have</w:t>
      </w:r>
      <w:proofErr w:type="gramEnd"/>
      <w:r w:rsidRPr="00126C7E">
        <w:rPr>
          <w:rFonts w:ascii="Book Antiqua" w:hAnsi="Book Antiqua"/>
          <w:i/>
          <w:iCs/>
          <w:sz w:val="28"/>
          <w:szCs w:val="28"/>
        </w:rPr>
        <w:t xml:space="preserve"> your Cocktail Hour on our expansive deck </w:t>
      </w:r>
    </w:p>
    <w:p w14:paraId="67F6660B" w14:textId="6407DD94" w:rsidR="00126C7E" w:rsidRDefault="00B444A5" w:rsidP="00126C7E">
      <w:pPr>
        <w:spacing w:after="0"/>
        <w:jc w:val="center"/>
        <w:rPr>
          <w:rFonts w:ascii="Book Antiqua" w:hAnsi="Book Antiqua"/>
          <w:i/>
          <w:iCs/>
        </w:rPr>
      </w:pPr>
      <w:r w:rsidRPr="00604DF0">
        <w:rPr>
          <w:rFonts w:ascii="Book Antiqua" w:hAnsi="Book Antiqua"/>
          <w:i/>
          <w:iCs/>
          <w:sz w:val="28"/>
          <w:szCs w:val="28"/>
        </w:rPr>
        <w:t>$</w:t>
      </w:r>
      <w:r w:rsidR="006E744A">
        <w:rPr>
          <w:rFonts w:ascii="Book Antiqua" w:hAnsi="Book Antiqua"/>
          <w:i/>
          <w:iCs/>
          <w:sz w:val="28"/>
          <w:szCs w:val="28"/>
        </w:rPr>
        <w:t>1,100</w:t>
      </w:r>
      <w:r w:rsidR="00604DF0">
        <w:rPr>
          <w:rFonts w:ascii="Book Antiqua" w:hAnsi="Book Antiqua"/>
          <w:i/>
          <w:iCs/>
          <w:sz w:val="28"/>
          <w:szCs w:val="28"/>
        </w:rPr>
        <w:t xml:space="preserve"> </w:t>
      </w:r>
      <w:r w:rsidR="003E5E75">
        <w:rPr>
          <w:rFonts w:ascii="Book Antiqua" w:hAnsi="Book Antiqua"/>
          <w:i/>
          <w:iCs/>
          <w:sz w:val="28"/>
          <w:szCs w:val="28"/>
        </w:rPr>
        <w:t>outside patio rental</w:t>
      </w:r>
      <w:r w:rsidR="00126C7E" w:rsidRPr="00126C7E">
        <w:rPr>
          <w:rFonts w:ascii="Book Antiqua" w:hAnsi="Book Antiqua"/>
          <w:i/>
          <w:iCs/>
          <w:sz w:val="24"/>
          <w:szCs w:val="24"/>
        </w:rPr>
        <w:br/>
      </w:r>
    </w:p>
    <w:p w14:paraId="3758D00E" w14:textId="58A959E1" w:rsidR="00126C7E" w:rsidRPr="00E96E7E" w:rsidRDefault="00126C7E" w:rsidP="00126C7E">
      <w:pPr>
        <w:spacing w:after="0"/>
        <w:jc w:val="center"/>
        <w:rPr>
          <w:rFonts w:ascii="Book Antiqua" w:hAnsi="Book Antiqua"/>
          <w:b/>
          <w:bCs/>
          <w:i/>
          <w:iCs/>
          <w:sz w:val="32"/>
          <w:szCs w:val="32"/>
        </w:rPr>
      </w:pPr>
      <w:r>
        <w:rPr>
          <w:rFonts w:ascii="Book Antiqua" w:hAnsi="Book Antiqua"/>
          <w:b/>
          <w:bCs/>
          <w:i/>
          <w:iCs/>
          <w:sz w:val="32"/>
          <w:szCs w:val="32"/>
        </w:rPr>
        <w:t>Open Bar</w:t>
      </w:r>
    </w:p>
    <w:p w14:paraId="0E003AA5" w14:textId="3A9EC33C" w:rsid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t>4</w:t>
      </w:r>
      <w:r w:rsidR="00A410E2">
        <w:rPr>
          <w:rFonts w:ascii="Book Antiqua" w:hAnsi="Book Antiqua"/>
          <w:i/>
          <w:iCs/>
          <w:sz w:val="28"/>
          <w:szCs w:val="28"/>
        </w:rPr>
        <w:t>-</w:t>
      </w:r>
      <w:r>
        <w:rPr>
          <w:rFonts w:ascii="Book Antiqua" w:hAnsi="Book Antiqua"/>
          <w:i/>
          <w:iCs/>
          <w:sz w:val="28"/>
          <w:szCs w:val="28"/>
        </w:rPr>
        <w:t>hour open bar included in all packages</w:t>
      </w:r>
      <w:r w:rsidR="00604DF0">
        <w:rPr>
          <w:rFonts w:ascii="Book Antiqua" w:hAnsi="Book Antiqua"/>
          <w:i/>
          <w:iCs/>
          <w:sz w:val="28"/>
          <w:szCs w:val="28"/>
        </w:rPr>
        <w:t>,</w:t>
      </w:r>
      <w:r>
        <w:rPr>
          <w:rFonts w:ascii="Book Antiqua" w:hAnsi="Book Antiqua"/>
          <w:i/>
          <w:iCs/>
          <w:sz w:val="28"/>
          <w:szCs w:val="28"/>
        </w:rPr>
        <w:t xml:space="preserve">  </w:t>
      </w:r>
    </w:p>
    <w:p w14:paraId="6EF83AB3" w14:textId="68EED16E" w:rsidR="00126C7E" w:rsidRPr="00126C7E" w:rsidRDefault="009A7E39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t>keep</w:t>
      </w:r>
      <w:r w:rsidR="00126C7E">
        <w:rPr>
          <w:rFonts w:ascii="Book Antiqua" w:hAnsi="Book Antiqua"/>
          <w:i/>
          <w:iCs/>
          <w:sz w:val="28"/>
          <w:szCs w:val="28"/>
        </w:rPr>
        <w:t xml:space="preserve"> the bar open for </w:t>
      </w:r>
      <w:r w:rsidR="00604DF0">
        <w:rPr>
          <w:rFonts w:ascii="Book Antiqua" w:hAnsi="Book Antiqua"/>
          <w:i/>
          <w:iCs/>
          <w:sz w:val="28"/>
          <w:szCs w:val="28"/>
        </w:rPr>
        <w:t>an additional hour for</w:t>
      </w:r>
      <w:r w:rsidR="00126C7E">
        <w:rPr>
          <w:rFonts w:ascii="Book Antiqua" w:hAnsi="Book Antiqua"/>
          <w:i/>
          <w:iCs/>
          <w:sz w:val="28"/>
          <w:szCs w:val="28"/>
        </w:rPr>
        <w:t xml:space="preserve"> $</w:t>
      </w:r>
      <w:r w:rsidR="006E744A">
        <w:rPr>
          <w:rFonts w:ascii="Book Antiqua" w:hAnsi="Book Antiqua"/>
          <w:i/>
          <w:iCs/>
          <w:sz w:val="28"/>
          <w:szCs w:val="28"/>
        </w:rPr>
        <w:t>7</w:t>
      </w:r>
      <w:r w:rsidR="00126C7E">
        <w:rPr>
          <w:rFonts w:ascii="Book Antiqua" w:hAnsi="Book Antiqua"/>
          <w:i/>
          <w:iCs/>
          <w:sz w:val="28"/>
          <w:szCs w:val="28"/>
        </w:rPr>
        <w:t xml:space="preserve"> per person</w:t>
      </w:r>
    </w:p>
    <w:p w14:paraId="43F0E202" w14:textId="77777777" w:rsid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0B1B3FAC" w14:textId="12A38B4B" w:rsidR="00126C7E" w:rsidRDefault="00126C7E" w:rsidP="00126C7E">
      <w:pPr>
        <w:spacing w:after="0"/>
        <w:jc w:val="center"/>
        <w:rPr>
          <w:rFonts w:ascii="Book Antiqua" w:hAnsi="Book Antiqua"/>
          <w:b/>
          <w:bCs/>
          <w:i/>
          <w:iCs/>
          <w:sz w:val="32"/>
          <w:szCs w:val="32"/>
        </w:rPr>
      </w:pPr>
      <w:r>
        <w:rPr>
          <w:rFonts w:ascii="Book Antiqua" w:hAnsi="Book Antiqua"/>
          <w:b/>
          <w:bCs/>
          <w:i/>
          <w:iCs/>
          <w:sz w:val="32"/>
          <w:szCs w:val="32"/>
        </w:rPr>
        <w:t>Tables</w:t>
      </w:r>
    </w:p>
    <w:p w14:paraId="5F5768B5" w14:textId="056A0A72" w:rsid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t xml:space="preserve">Allow us to customize your reception with a variety of table shapes and sizes </w:t>
      </w:r>
    </w:p>
    <w:p w14:paraId="0E5FBCFA" w14:textId="09E17FAA" w:rsidR="00126C7E" w:rsidRDefault="00126C7E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</w:p>
    <w:p w14:paraId="23463EE1" w14:textId="79DB1F63" w:rsidR="00126C7E" w:rsidRDefault="00126C7E" w:rsidP="00126C7E">
      <w:pPr>
        <w:spacing w:after="0"/>
        <w:jc w:val="center"/>
        <w:rPr>
          <w:rFonts w:ascii="Book Antiqua" w:hAnsi="Book Antiqua"/>
          <w:b/>
          <w:bCs/>
          <w:i/>
          <w:iCs/>
          <w:sz w:val="32"/>
          <w:szCs w:val="32"/>
        </w:rPr>
      </w:pPr>
      <w:r>
        <w:rPr>
          <w:rFonts w:ascii="Book Antiqua" w:hAnsi="Book Antiqua"/>
          <w:b/>
          <w:bCs/>
          <w:i/>
          <w:iCs/>
          <w:sz w:val="32"/>
          <w:szCs w:val="32"/>
        </w:rPr>
        <w:t>Linens</w:t>
      </w:r>
    </w:p>
    <w:p w14:paraId="7AC0CDCC" w14:textId="77777777" w:rsidR="001C70B3" w:rsidRDefault="001C70B3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t xml:space="preserve">Included with all packages are floor length white or ivory linens, </w:t>
      </w:r>
    </w:p>
    <w:p w14:paraId="58E7146E" w14:textId="51A3FD86" w:rsidR="00126C7E" w:rsidRDefault="001C70B3" w:rsidP="00126C7E">
      <w:pPr>
        <w:spacing w:after="0"/>
        <w:jc w:val="center"/>
        <w:rPr>
          <w:rFonts w:ascii="Book Antiqua" w:hAnsi="Book Antiqua"/>
          <w:i/>
          <w:iCs/>
          <w:sz w:val="28"/>
          <w:szCs w:val="28"/>
        </w:rPr>
      </w:pPr>
      <w:r>
        <w:rPr>
          <w:rFonts w:ascii="Book Antiqua" w:hAnsi="Book Antiqua"/>
          <w:i/>
          <w:iCs/>
          <w:sz w:val="28"/>
          <w:szCs w:val="28"/>
        </w:rPr>
        <w:t>along with color tablecloths and napkins.</w:t>
      </w:r>
    </w:p>
    <w:p w14:paraId="78DFE1F8" w14:textId="4F5025A0" w:rsidR="001C70B3" w:rsidRPr="00126C7E" w:rsidRDefault="001C70B3" w:rsidP="00126C7E">
      <w:pPr>
        <w:spacing w:after="0"/>
        <w:jc w:val="center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  <w:sz w:val="28"/>
          <w:szCs w:val="28"/>
        </w:rPr>
        <w:t>Upgrade to specialty linens for the exact look you have been dreaming of!</w:t>
      </w:r>
    </w:p>
    <w:p w14:paraId="2AEB631E" w14:textId="77777777" w:rsidR="00126C7E" w:rsidRPr="00126C7E" w:rsidRDefault="00126C7E" w:rsidP="00126C7E">
      <w:pPr>
        <w:spacing w:after="0"/>
        <w:jc w:val="center"/>
        <w:rPr>
          <w:rFonts w:ascii="Book Antiqua" w:hAnsi="Book Antiqua"/>
          <w:i/>
          <w:iCs/>
        </w:rPr>
      </w:pPr>
    </w:p>
    <w:sectPr w:rsidR="00126C7E" w:rsidRPr="00126C7E" w:rsidSect="00E96E7E">
      <w:type w:val="continuous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E64CF" w14:textId="77777777" w:rsidR="00D04062" w:rsidRDefault="00D04062" w:rsidP="00F649B5">
      <w:pPr>
        <w:spacing w:after="0" w:line="240" w:lineRule="auto"/>
      </w:pPr>
      <w:r>
        <w:separator/>
      </w:r>
    </w:p>
  </w:endnote>
  <w:endnote w:type="continuationSeparator" w:id="0">
    <w:p w14:paraId="22A00D2F" w14:textId="77777777" w:rsidR="00D04062" w:rsidRDefault="00D04062" w:rsidP="00F64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3DE23" w14:textId="50F92AC6" w:rsidR="00F649B5" w:rsidRPr="00F649B5" w:rsidRDefault="00F649B5" w:rsidP="00F649B5">
    <w:pPr>
      <w:pStyle w:val="Footer"/>
      <w:pBdr>
        <w:top w:val="single" w:sz="4" w:space="1" w:color="auto"/>
      </w:pBdr>
      <w:shd w:val="clear" w:color="auto" w:fill="FFFFFF" w:themeFill="background1"/>
      <w:rPr>
        <w:b/>
        <w:sz w:val="18"/>
      </w:rPr>
    </w:pPr>
    <w:r w:rsidRPr="00F649B5">
      <w:rPr>
        <w:b/>
        <w:sz w:val="18"/>
      </w:rPr>
      <w:t xml:space="preserve">1510 Route 9 </w:t>
    </w:r>
    <w:proofErr w:type="gramStart"/>
    <w:r w:rsidRPr="00F649B5">
      <w:rPr>
        <w:b/>
        <w:sz w:val="18"/>
      </w:rPr>
      <w:t>North</w:t>
    </w:r>
    <w:r w:rsidRPr="00F649B5">
      <w:rPr>
        <w:b/>
        <w:sz w:val="18"/>
      </w:rPr>
      <w:tab/>
    </w:r>
    <w:r w:rsidRPr="00F649B5">
      <w:rPr>
        <w:b/>
        <w:sz w:val="18"/>
      </w:rPr>
      <w:tab/>
      <w:t>(</w:t>
    </w:r>
    <w:proofErr w:type="gramEnd"/>
    <w:r w:rsidRPr="00F649B5">
      <w:rPr>
        <w:b/>
        <w:sz w:val="18"/>
      </w:rPr>
      <w:t>609) 465-</w:t>
    </w:r>
    <w:r w:rsidR="0086075C">
      <w:rPr>
        <w:b/>
        <w:sz w:val="18"/>
      </w:rPr>
      <w:t>8086</w:t>
    </w:r>
  </w:p>
  <w:p w14:paraId="358DE106" w14:textId="41E349F0" w:rsidR="00F649B5" w:rsidRPr="00F649B5" w:rsidRDefault="00F649B5" w:rsidP="00F649B5">
    <w:pPr>
      <w:pStyle w:val="Footer"/>
      <w:pBdr>
        <w:top w:val="single" w:sz="4" w:space="1" w:color="auto"/>
      </w:pBdr>
      <w:shd w:val="clear" w:color="auto" w:fill="FFFFFF" w:themeFill="background1"/>
      <w:rPr>
        <w:b/>
        <w:sz w:val="18"/>
      </w:rPr>
    </w:pPr>
    <w:r w:rsidRPr="00F649B5">
      <w:rPr>
        <w:b/>
        <w:sz w:val="18"/>
      </w:rPr>
      <w:t>Cape May Court House, NJ 08210</w:t>
    </w:r>
    <w:r w:rsidRPr="00F649B5">
      <w:rPr>
        <w:b/>
        <w:sz w:val="18"/>
      </w:rPr>
      <w:tab/>
    </w:r>
    <w:r w:rsidRPr="00F649B5">
      <w:rPr>
        <w:b/>
        <w:sz w:val="18"/>
      </w:rPr>
      <w:tab/>
    </w:r>
    <w:r w:rsidR="00BF567A">
      <w:rPr>
        <w:b/>
        <w:sz w:val="18"/>
      </w:rPr>
      <w:t>banquets@avalongolfclub.net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A58D6" w14:textId="77777777" w:rsidR="00D04062" w:rsidRDefault="00D04062" w:rsidP="00F649B5">
      <w:pPr>
        <w:spacing w:after="0" w:line="240" w:lineRule="auto"/>
      </w:pPr>
      <w:r>
        <w:separator/>
      </w:r>
    </w:p>
  </w:footnote>
  <w:footnote w:type="continuationSeparator" w:id="0">
    <w:p w14:paraId="47D59046" w14:textId="77777777" w:rsidR="00D04062" w:rsidRDefault="00D04062" w:rsidP="00F64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03B6" w14:textId="77777777" w:rsidR="00F649B5" w:rsidRDefault="00F649B5" w:rsidP="00F649B5">
    <w:pPr>
      <w:pStyle w:val="Header"/>
      <w:jc w:val="center"/>
    </w:pPr>
    <w:r>
      <w:rPr>
        <w:noProof/>
      </w:rPr>
      <w:drawing>
        <wp:inline distT="0" distB="0" distL="0" distR="0" wp14:anchorId="31416B8A" wp14:editId="35C75092">
          <wp:extent cx="1867596" cy="1060450"/>
          <wp:effectExtent l="0" t="0" r="0" b="6350"/>
          <wp:docPr id="1043414708" name="Picture 10434147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lon Golf Club-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605" cy="11251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26"/>
    <w:rsid w:val="00013C01"/>
    <w:rsid w:val="00014DFF"/>
    <w:rsid w:val="000329B9"/>
    <w:rsid w:val="00035A81"/>
    <w:rsid w:val="00045AE3"/>
    <w:rsid w:val="00062F63"/>
    <w:rsid w:val="00071FBD"/>
    <w:rsid w:val="0009049E"/>
    <w:rsid w:val="000A3A48"/>
    <w:rsid w:val="000D29F3"/>
    <w:rsid w:val="000D595C"/>
    <w:rsid w:val="000D5B18"/>
    <w:rsid w:val="000E07B0"/>
    <w:rsid w:val="000F79E4"/>
    <w:rsid w:val="001013DC"/>
    <w:rsid w:val="00104CA6"/>
    <w:rsid w:val="00126C7E"/>
    <w:rsid w:val="001438F4"/>
    <w:rsid w:val="00155324"/>
    <w:rsid w:val="00165D75"/>
    <w:rsid w:val="001810BB"/>
    <w:rsid w:val="001B02DB"/>
    <w:rsid w:val="001B7344"/>
    <w:rsid w:val="001C1E27"/>
    <w:rsid w:val="001C70B3"/>
    <w:rsid w:val="0022472E"/>
    <w:rsid w:val="002270AC"/>
    <w:rsid w:val="002346C4"/>
    <w:rsid w:val="002416BF"/>
    <w:rsid w:val="002455ED"/>
    <w:rsid w:val="00255969"/>
    <w:rsid w:val="00260B4D"/>
    <w:rsid w:val="002612A5"/>
    <w:rsid w:val="002952E0"/>
    <w:rsid w:val="002A0DF1"/>
    <w:rsid w:val="002A7D54"/>
    <w:rsid w:val="002A7FF7"/>
    <w:rsid w:val="00301E6D"/>
    <w:rsid w:val="00315611"/>
    <w:rsid w:val="00317A4B"/>
    <w:rsid w:val="003414AE"/>
    <w:rsid w:val="00360F2F"/>
    <w:rsid w:val="003C0BBF"/>
    <w:rsid w:val="003C4362"/>
    <w:rsid w:val="003E0D81"/>
    <w:rsid w:val="003E5E75"/>
    <w:rsid w:val="003F4CD5"/>
    <w:rsid w:val="004058D9"/>
    <w:rsid w:val="00430642"/>
    <w:rsid w:val="0043309C"/>
    <w:rsid w:val="00433CD2"/>
    <w:rsid w:val="00437364"/>
    <w:rsid w:val="0044515D"/>
    <w:rsid w:val="0046042E"/>
    <w:rsid w:val="00463BC2"/>
    <w:rsid w:val="00477585"/>
    <w:rsid w:val="0048053F"/>
    <w:rsid w:val="0048551D"/>
    <w:rsid w:val="004A3E4A"/>
    <w:rsid w:val="004A6367"/>
    <w:rsid w:val="004E21CC"/>
    <w:rsid w:val="00502F04"/>
    <w:rsid w:val="005042D0"/>
    <w:rsid w:val="00534FA0"/>
    <w:rsid w:val="005B2AB1"/>
    <w:rsid w:val="005C0D92"/>
    <w:rsid w:val="005C1292"/>
    <w:rsid w:val="005E189A"/>
    <w:rsid w:val="005E5CC7"/>
    <w:rsid w:val="00604DF0"/>
    <w:rsid w:val="0060727E"/>
    <w:rsid w:val="00612EC2"/>
    <w:rsid w:val="0066035B"/>
    <w:rsid w:val="00666D12"/>
    <w:rsid w:val="00676DE6"/>
    <w:rsid w:val="0069380D"/>
    <w:rsid w:val="006A0981"/>
    <w:rsid w:val="006A3178"/>
    <w:rsid w:val="006B533F"/>
    <w:rsid w:val="006C4086"/>
    <w:rsid w:val="006C4BF8"/>
    <w:rsid w:val="006D2BDE"/>
    <w:rsid w:val="006D3A35"/>
    <w:rsid w:val="006E0266"/>
    <w:rsid w:val="006E744A"/>
    <w:rsid w:val="006F4648"/>
    <w:rsid w:val="007062E5"/>
    <w:rsid w:val="007332C0"/>
    <w:rsid w:val="007647AD"/>
    <w:rsid w:val="00776E8D"/>
    <w:rsid w:val="00785173"/>
    <w:rsid w:val="007965D7"/>
    <w:rsid w:val="007A64A8"/>
    <w:rsid w:val="007C058D"/>
    <w:rsid w:val="007E128A"/>
    <w:rsid w:val="00800A2C"/>
    <w:rsid w:val="00832AD4"/>
    <w:rsid w:val="0086075C"/>
    <w:rsid w:val="00874A65"/>
    <w:rsid w:val="0088338E"/>
    <w:rsid w:val="008A3E34"/>
    <w:rsid w:val="008A4937"/>
    <w:rsid w:val="008B281E"/>
    <w:rsid w:val="008D4F90"/>
    <w:rsid w:val="008F2AC7"/>
    <w:rsid w:val="00907085"/>
    <w:rsid w:val="00910A4A"/>
    <w:rsid w:val="00923522"/>
    <w:rsid w:val="00961BFB"/>
    <w:rsid w:val="0096386F"/>
    <w:rsid w:val="00970BD8"/>
    <w:rsid w:val="00972702"/>
    <w:rsid w:val="009876D8"/>
    <w:rsid w:val="00987BA1"/>
    <w:rsid w:val="009A7E39"/>
    <w:rsid w:val="009E6E09"/>
    <w:rsid w:val="009E6E9C"/>
    <w:rsid w:val="00A154E1"/>
    <w:rsid w:val="00A24798"/>
    <w:rsid w:val="00A34F41"/>
    <w:rsid w:val="00A36FC8"/>
    <w:rsid w:val="00A408C3"/>
    <w:rsid w:val="00A410E2"/>
    <w:rsid w:val="00A44B00"/>
    <w:rsid w:val="00A50E98"/>
    <w:rsid w:val="00A76386"/>
    <w:rsid w:val="00A83BD1"/>
    <w:rsid w:val="00A87CA1"/>
    <w:rsid w:val="00A967F6"/>
    <w:rsid w:val="00AB6148"/>
    <w:rsid w:val="00AC3BF8"/>
    <w:rsid w:val="00AC6933"/>
    <w:rsid w:val="00AD417E"/>
    <w:rsid w:val="00AE53D4"/>
    <w:rsid w:val="00AF27C3"/>
    <w:rsid w:val="00AF7798"/>
    <w:rsid w:val="00B444A5"/>
    <w:rsid w:val="00B51B66"/>
    <w:rsid w:val="00B540F9"/>
    <w:rsid w:val="00B8101D"/>
    <w:rsid w:val="00B82A94"/>
    <w:rsid w:val="00B83153"/>
    <w:rsid w:val="00B85764"/>
    <w:rsid w:val="00B925F9"/>
    <w:rsid w:val="00BA4241"/>
    <w:rsid w:val="00BB083B"/>
    <w:rsid w:val="00BB4656"/>
    <w:rsid w:val="00BC2B78"/>
    <w:rsid w:val="00BD6B49"/>
    <w:rsid w:val="00BE31A6"/>
    <w:rsid w:val="00BE6E8B"/>
    <w:rsid w:val="00BF1868"/>
    <w:rsid w:val="00BF567A"/>
    <w:rsid w:val="00C0480E"/>
    <w:rsid w:val="00C07DED"/>
    <w:rsid w:val="00C11B9E"/>
    <w:rsid w:val="00C34A0A"/>
    <w:rsid w:val="00C34F77"/>
    <w:rsid w:val="00C37403"/>
    <w:rsid w:val="00C45912"/>
    <w:rsid w:val="00C47110"/>
    <w:rsid w:val="00C70C37"/>
    <w:rsid w:val="00C85E41"/>
    <w:rsid w:val="00C879E7"/>
    <w:rsid w:val="00CA7E48"/>
    <w:rsid w:val="00CB32EE"/>
    <w:rsid w:val="00CD148B"/>
    <w:rsid w:val="00CE4DF1"/>
    <w:rsid w:val="00CE62F7"/>
    <w:rsid w:val="00D00199"/>
    <w:rsid w:val="00D04062"/>
    <w:rsid w:val="00D24AC2"/>
    <w:rsid w:val="00D25C7B"/>
    <w:rsid w:val="00D47FCD"/>
    <w:rsid w:val="00D631B1"/>
    <w:rsid w:val="00D92EE9"/>
    <w:rsid w:val="00DA021B"/>
    <w:rsid w:val="00DA4326"/>
    <w:rsid w:val="00DA702D"/>
    <w:rsid w:val="00E159FF"/>
    <w:rsid w:val="00E16FEF"/>
    <w:rsid w:val="00E17401"/>
    <w:rsid w:val="00E20A3D"/>
    <w:rsid w:val="00E229D4"/>
    <w:rsid w:val="00E25C06"/>
    <w:rsid w:val="00E25F8E"/>
    <w:rsid w:val="00E37730"/>
    <w:rsid w:val="00E410D6"/>
    <w:rsid w:val="00E45253"/>
    <w:rsid w:val="00E52631"/>
    <w:rsid w:val="00E5336C"/>
    <w:rsid w:val="00E73A1B"/>
    <w:rsid w:val="00E81243"/>
    <w:rsid w:val="00E96E7E"/>
    <w:rsid w:val="00EA006B"/>
    <w:rsid w:val="00ED0223"/>
    <w:rsid w:val="00EF2D1C"/>
    <w:rsid w:val="00EF6590"/>
    <w:rsid w:val="00F01434"/>
    <w:rsid w:val="00F34FC6"/>
    <w:rsid w:val="00F50DE2"/>
    <w:rsid w:val="00F63726"/>
    <w:rsid w:val="00F649B5"/>
    <w:rsid w:val="00F8547B"/>
    <w:rsid w:val="00F87B03"/>
    <w:rsid w:val="00F95A08"/>
    <w:rsid w:val="00FB3C05"/>
    <w:rsid w:val="00FB3C24"/>
    <w:rsid w:val="00FD1C7F"/>
    <w:rsid w:val="00FF0F70"/>
    <w:rsid w:val="00FF39A7"/>
    <w:rsid w:val="00FF763E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38E12"/>
  <w15:chartTrackingRefBased/>
  <w15:docId w15:val="{B0FC258E-A6A0-45C4-AB96-65CF97C0D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4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9B5"/>
  </w:style>
  <w:style w:type="paragraph" w:styleId="Footer">
    <w:name w:val="footer"/>
    <w:basedOn w:val="Normal"/>
    <w:link w:val="FooterChar"/>
    <w:uiPriority w:val="99"/>
    <w:unhideWhenUsed/>
    <w:rsid w:val="00F64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9B5"/>
  </w:style>
  <w:style w:type="character" w:styleId="CommentReference">
    <w:name w:val="annotation reference"/>
    <w:basedOn w:val="DefaultParagraphFont"/>
    <w:uiPriority w:val="99"/>
    <w:semiHidden/>
    <w:unhideWhenUsed/>
    <w:rsid w:val="00045A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5A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5A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AE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B02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asper\Documents\Avalon\Letters\Avalon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Avalon Letterhead</Template>
  <TotalTime>40</TotalTime>
  <Pages>7</Pages>
  <Words>1182</Words>
  <Characters>5000</Characters>
  <Application>Microsoft Office Word</Application>
  <DocSecurity>0</DocSecurity>
  <Lines>208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J. Casper</dc:creator>
  <cp:keywords/>
  <dc:description/>
  <cp:lastModifiedBy>avalon links</cp:lastModifiedBy>
  <cp:revision>51</cp:revision>
  <cp:lastPrinted>2026-06-04T21:08:00Z</cp:lastPrinted>
  <dcterms:created xsi:type="dcterms:W3CDTF">2023-06-30T22:13:00Z</dcterms:created>
  <dcterms:modified xsi:type="dcterms:W3CDTF">2026-10-20T17:02:00Z</dcterms:modified>
</cp:coreProperties>
</file>